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E306B" w14:textId="77777777" w:rsidR="00B557A3" w:rsidRDefault="00B557A3" w:rsidP="008436D6">
      <w:pPr>
        <w:pStyle w:val="bodyp"/>
        <w:widowControl w:val="0"/>
        <w:rPr>
          <w:color w:val="FF0000"/>
        </w:rPr>
      </w:pPr>
    </w:p>
    <w:p w14:paraId="3B01676C" w14:textId="501D42AF" w:rsidR="00B557A3" w:rsidRDefault="00534955" w:rsidP="008436D6">
      <w:pPr>
        <w:pStyle w:val="bodyp"/>
        <w:widowControl w:val="0"/>
        <w:rPr>
          <w:color w:val="FF0000"/>
        </w:rPr>
      </w:pPr>
      <w:r w:rsidRPr="00967AB5">
        <w:rPr>
          <w:noProof/>
          <w:color w:val="FF0000"/>
        </w:rPr>
        <mc:AlternateContent>
          <mc:Choice Requires="wps">
            <w:drawing>
              <wp:anchor distT="0" distB="0" distL="114300" distR="114300" simplePos="0" relativeHeight="251660288" behindDoc="0" locked="0" layoutInCell="1" allowOverlap="1" wp14:anchorId="445A55D9" wp14:editId="638B6BB6">
                <wp:simplePos x="0" y="0"/>
                <wp:positionH relativeFrom="column">
                  <wp:posOffset>4992370</wp:posOffset>
                </wp:positionH>
                <wp:positionV relativeFrom="paragraph">
                  <wp:posOffset>177800</wp:posOffset>
                </wp:positionV>
                <wp:extent cx="1400175" cy="622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A5EF" w14:textId="77777777" w:rsidR="00534955" w:rsidRPr="00057904" w:rsidRDefault="00534955" w:rsidP="0053495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0E12AB67" w14:textId="77777777" w:rsidR="00534955" w:rsidRPr="00057904" w:rsidRDefault="00534955" w:rsidP="0053495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7D463F45" w14:textId="77777777" w:rsidR="00534955" w:rsidRPr="00057904" w:rsidRDefault="00534955" w:rsidP="00534955">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0AF62465" w14:textId="77777777" w:rsidR="00534955" w:rsidRPr="00057904" w:rsidRDefault="00534955" w:rsidP="00534955">
                            <w:pPr>
                              <w:rPr>
                                <w:rFonts w:ascii="Gotham Book" w:hAnsi="Gotham Book"/>
                                <w:color w:val="FFFFFF"/>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A55D9" id="_x0000_t202" coordsize="21600,21600" o:spt="202" path="m,l,21600r21600,l21600,xe">
                <v:stroke joinstyle="miter"/>
                <v:path gradientshapeok="t" o:connecttype="rect"/>
              </v:shapetype>
              <v:shape id="Text Box 2" o:spid="_x0000_s1026" type="#_x0000_t202" style="position:absolute;margin-left:393.1pt;margin-top:14pt;width:110.2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" filled="f" stroked="f">
                <v:path arrowok="t"/>
                <v:textbox inset="3.6pt,,3.6pt">
                  <w:txbxContent>
                    <w:p w14:paraId="5048A5EF" w14:textId="77777777" w:rsidR="00534955" w:rsidRPr="00057904" w:rsidRDefault="00534955" w:rsidP="0053495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Location:</w:t>
                      </w:r>
                    </w:p>
                    <w:p w14:paraId="0E12AB67" w14:textId="77777777" w:rsidR="00534955" w:rsidRPr="00057904" w:rsidRDefault="00534955" w:rsidP="00534955">
                      <w:pPr>
                        <w:tabs>
                          <w:tab w:val="left" w:pos="1080"/>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 xml:space="preserve">Effective Date: </w:t>
                      </w:r>
                    </w:p>
                    <w:p w14:paraId="7D463F45" w14:textId="77777777" w:rsidR="00534955" w:rsidRPr="00057904" w:rsidRDefault="00534955" w:rsidP="00534955">
                      <w:pPr>
                        <w:tabs>
                          <w:tab w:val="left" w:pos="5508"/>
                          <w:tab w:val="left" w:pos="9990"/>
                        </w:tabs>
                        <w:spacing w:line="276" w:lineRule="auto"/>
                        <w:ind w:right="90"/>
                        <w:rPr>
                          <w:rFonts w:ascii="Gotham Book" w:hAnsi="Gotham Book" w:cs="Arial"/>
                          <w:color w:val="404040"/>
                          <w:sz w:val="18"/>
                          <w:szCs w:val="20"/>
                        </w:rPr>
                      </w:pPr>
                      <w:r w:rsidRPr="00057904">
                        <w:rPr>
                          <w:rFonts w:ascii="Gotham Book" w:hAnsi="Gotham Book" w:cs="Arial"/>
                          <w:color w:val="404040"/>
                          <w:sz w:val="18"/>
                          <w:szCs w:val="20"/>
                        </w:rPr>
                        <w:t>Revision Number: 1</w:t>
                      </w:r>
                    </w:p>
                    <w:p w14:paraId="0AF62465" w14:textId="77777777" w:rsidR="00534955" w:rsidRPr="00057904" w:rsidRDefault="00534955" w:rsidP="00534955">
                      <w:pPr>
                        <w:rPr>
                          <w:rFonts w:ascii="Gotham Book" w:hAnsi="Gotham Book"/>
                          <w:color w:val="FFFFFF"/>
                        </w:rPr>
                      </w:pPr>
                    </w:p>
                  </w:txbxContent>
                </v:textbox>
              </v:shape>
            </w:pict>
          </mc:Fallback>
        </mc:AlternateContent>
      </w:r>
      <w:r w:rsidRPr="00967AB5">
        <w:rPr>
          <w:noProof/>
          <w:color w:val="FF0000"/>
        </w:rPr>
        <mc:AlternateContent>
          <mc:Choice Requires="wps">
            <w:drawing>
              <wp:anchor distT="0" distB="0" distL="114300" distR="114300" simplePos="0" relativeHeight="251659264" behindDoc="0" locked="0" layoutInCell="1" allowOverlap="1" wp14:anchorId="7BC24C7C" wp14:editId="0AAB2A88">
                <wp:simplePos x="0" y="0"/>
                <wp:positionH relativeFrom="column">
                  <wp:posOffset>4857115</wp:posOffset>
                </wp:positionH>
                <wp:positionV relativeFrom="paragraph">
                  <wp:posOffset>57632</wp:posOffset>
                </wp:positionV>
                <wp:extent cx="1628775" cy="800100"/>
                <wp:effectExtent l="0" t="0" r="0" b="0"/>
                <wp:wrapNone/>
                <wp:docPr id="3" name="Rectangle 3"/>
                <wp:cNvGraphicFramePr/>
                <a:graphic xmlns:a="http://schemas.openxmlformats.org/drawingml/2006/main">
                  <a:graphicData uri="http://schemas.microsoft.com/office/word/2010/wordprocessingShape">
                    <wps:wsp>
                      <wps:cNvSpPr/>
                      <wps:spPr>
                        <a:xfrm>
                          <a:off x="0" y="0"/>
                          <a:ext cx="1628775" cy="8001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4EE30" id="Rectangle 3" o:spid="_x0000_s1026" style="position:absolute;margin-left:382.45pt;margin-top:4.55pt;width:12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" fillcolor="#d7d9dc [665]" stroked="f" strokeweight="1pt"/>
            </w:pict>
          </mc:Fallback>
        </mc:AlternateContent>
      </w:r>
    </w:p>
    <w:p w14:paraId="1FDEE094" w14:textId="60B646BD" w:rsidR="00534955" w:rsidRPr="005F0D83" w:rsidRDefault="00534955" w:rsidP="00534955">
      <w:pPr>
        <w:pStyle w:val="bodyp"/>
        <w:widowControl w:val="0"/>
        <w:rPr>
          <w:color w:val="FF0000"/>
        </w:rPr>
      </w:pPr>
      <w:r w:rsidRPr="00140BB9">
        <w:rPr>
          <w:color w:val="DD5330" w:themeColor="accent3"/>
          <w:sz w:val="20"/>
        </w:rPr>
        <w:t>[COMPANY]</w:t>
      </w:r>
      <w:r w:rsidRPr="00934087">
        <w:rPr>
          <w:sz w:val="20"/>
          <w:szCs w:val="21"/>
        </w:rPr>
        <w:t xml:space="preserve"> </w:t>
      </w:r>
    </w:p>
    <w:p w14:paraId="7B83DE26" w14:textId="77777777" w:rsidR="00B557A3" w:rsidRDefault="00B557A3" w:rsidP="008436D6">
      <w:pPr>
        <w:pStyle w:val="bodyp"/>
        <w:widowControl w:val="0"/>
        <w:rPr>
          <w:color w:val="FF0000"/>
        </w:rPr>
      </w:pPr>
    </w:p>
    <w:p w14:paraId="35C0352B" w14:textId="3FE97D97" w:rsidR="00D80DFF" w:rsidRPr="00534955" w:rsidRDefault="00063F7E" w:rsidP="00534955">
      <w:pPr>
        <w:pStyle w:val="bodyp"/>
        <w:widowControl w:val="0"/>
        <w:ind w:right="2880"/>
        <w:rPr>
          <w:color w:val="9B9289" w:themeColor="accent5"/>
        </w:rPr>
      </w:pPr>
      <w:r w:rsidRPr="00534955">
        <w:rPr>
          <w:color w:val="9B9289" w:themeColor="accent5"/>
        </w:rPr>
        <w:t xml:space="preserve">This is a sample Coronavirus Action Plan. </w:t>
      </w:r>
      <w:r w:rsidR="00D80DFF" w:rsidRPr="00534955">
        <w:rPr>
          <w:color w:val="9B9289" w:themeColor="accent5"/>
        </w:rPr>
        <w:t xml:space="preserve">It is not meant to be exhaustive or construed as legal advice. Consult additional insurance and/or legal counsel for professional advice. </w:t>
      </w:r>
      <w:r w:rsidRPr="00534955">
        <w:rPr>
          <w:color w:val="9B9289" w:themeColor="accent5"/>
        </w:rPr>
        <w:t xml:space="preserve">Please modify </w:t>
      </w:r>
      <w:r w:rsidR="00D80DFF" w:rsidRPr="00534955">
        <w:rPr>
          <w:color w:val="9B9289" w:themeColor="accent5"/>
        </w:rPr>
        <w:t>this action plan</w:t>
      </w:r>
      <w:r w:rsidRPr="00534955">
        <w:rPr>
          <w:color w:val="9B9289" w:themeColor="accent5"/>
        </w:rPr>
        <w:t xml:space="preserve"> to </w:t>
      </w:r>
      <w:r w:rsidR="00D80DFF" w:rsidRPr="00534955">
        <w:rPr>
          <w:color w:val="9B9289" w:themeColor="accent5"/>
        </w:rPr>
        <w:t>meet</w:t>
      </w:r>
      <w:r w:rsidRPr="00534955">
        <w:rPr>
          <w:color w:val="9B9289" w:themeColor="accent5"/>
        </w:rPr>
        <w:t xml:space="preserve"> your business</w:t>
      </w:r>
      <w:r w:rsidR="00D80DFF" w:rsidRPr="00534955">
        <w:rPr>
          <w:color w:val="9B9289" w:themeColor="accent5"/>
        </w:rPr>
        <w:t xml:space="preserve"> needs, taking all relevant federal, state and local</w:t>
      </w:r>
      <w:r w:rsidRPr="00534955">
        <w:rPr>
          <w:color w:val="9B9289" w:themeColor="accent5"/>
        </w:rPr>
        <w:t xml:space="preserve"> compliance requirements</w:t>
      </w:r>
      <w:r w:rsidR="00D80DFF" w:rsidRPr="00534955">
        <w:rPr>
          <w:color w:val="9B9289" w:themeColor="accent5"/>
        </w:rPr>
        <w:t xml:space="preserve"> into account</w:t>
      </w:r>
      <w:r w:rsidRPr="00534955">
        <w:rPr>
          <w:color w:val="9B9289" w:themeColor="accent5"/>
        </w:rPr>
        <w:t xml:space="preserve">. </w:t>
      </w:r>
    </w:p>
    <w:p w14:paraId="5A759BEC" w14:textId="77777777" w:rsidR="00534955" w:rsidRDefault="00534955" w:rsidP="008436D6">
      <w:pPr>
        <w:pStyle w:val="bodyp"/>
        <w:widowControl w:val="0"/>
      </w:pPr>
    </w:p>
    <w:p w14:paraId="29C47FE0" w14:textId="76B009D1" w:rsidR="008436D6" w:rsidRPr="00534955" w:rsidRDefault="008436D6" w:rsidP="00534955">
      <w:pPr>
        <w:pStyle w:val="bodyp"/>
        <w:widowControl w:val="0"/>
        <w:spacing w:line="276" w:lineRule="auto"/>
        <w:rPr>
          <w:color w:val="FF0000"/>
          <w:sz w:val="20"/>
        </w:rPr>
      </w:pPr>
      <w:r w:rsidRPr="00534955">
        <w:rPr>
          <w:sz w:val="20"/>
        </w:rPr>
        <w:t xml:space="preserve">The coronavirus (COVID-19) outbreak has </w:t>
      </w:r>
      <w:r w:rsidR="00261E71" w:rsidRPr="00534955">
        <w:rPr>
          <w:sz w:val="20"/>
        </w:rPr>
        <w:t>impacted businesses</w:t>
      </w:r>
      <w:r w:rsidRPr="00534955">
        <w:rPr>
          <w:sz w:val="20"/>
        </w:rPr>
        <w:t xml:space="preserve"> across a variety of industries, forcing them to rethink their daily operations to ensure the safety of their employees and the general public. This is no different for</w:t>
      </w:r>
      <w:r w:rsidR="00F5353E" w:rsidRPr="00534955">
        <w:rPr>
          <w:sz w:val="20"/>
        </w:rPr>
        <w:t xml:space="preserve"> reta</w:t>
      </w:r>
      <w:r w:rsidR="003A41D1" w:rsidRPr="00534955">
        <w:rPr>
          <w:sz w:val="20"/>
        </w:rPr>
        <w:t>il operations</w:t>
      </w:r>
      <w:r w:rsidRPr="00534955">
        <w:rPr>
          <w:sz w:val="20"/>
        </w:rPr>
        <w:t xml:space="preserve">, where multiple </w:t>
      </w:r>
      <w:r w:rsidR="004B4E34" w:rsidRPr="00534955">
        <w:rPr>
          <w:sz w:val="20"/>
        </w:rPr>
        <w:t xml:space="preserve">workers may </w:t>
      </w:r>
      <w:r w:rsidR="003A41D1" w:rsidRPr="00534955">
        <w:rPr>
          <w:sz w:val="20"/>
        </w:rPr>
        <w:t xml:space="preserve">come into </w:t>
      </w:r>
      <w:r w:rsidR="004356A7" w:rsidRPr="00534955">
        <w:rPr>
          <w:sz w:val="20"/>
        </w:rPr>
        <w:t>contact</w:t>
      </w:r>
      <w:r w:rsidR="003A41D1" w:rsidRPr="00534955">
        <w:rPr>
          <w:sz w:val="20"/>
        </w:rPr>
        <w:t xml:space="preserve"> with </w:t>
      </w:r>
      <w:r w:rsidR="004356A7" w:rsidRPr="00534955">
        <w:rPr>
          <w:sz w:val="20"/>
        </w:rPr>
        <w:t>innumerable</w:t>
      </w:r>
      <w:r w:rsidR="003A41D1" w:rsidRPr="00534955">
        <w:rPr>
          <w:sz w:val="20"/>
        </w:rPr>
        <w:t xml:space="preserve"> customers visiting the </w:t>
      </w:r>
      <w:r w:rsidR="008E5960" w:rsidRPr="00534955">
        <w:rPr>
          <w:sz w:val="20"/>
        </w:rPr>
        <w:t>restaurant &amp; bar</w:t>
      </w:r>
      <w:r w:rsidR="007379E8" w:rsidRPr="00534955">
        <w:rPr>
          <w:sz w:val="20"/>
        </w:rPr>
        <w:t xml:space="preserve"> throughout the workday</w:t>
      </w:r>
      <w:r w:rsidRPr="00534955">
        <w:rPr>
          <w:sz w:val="20"/>
        </w:rPr>
        <w:t>. In these instances, just one misstep can lead to the quick spread of COVID-19, jeopardizing the well-being of workers.</w:t>
      </w:r>
    </w:p>
    <w:p w14:paraId="726A7243" w14:textId="77777777" w:rsidR="008436D6" w:rsidRPr="00534955" w:rsidRDefault="008436D6" w:rsidP="00534955">
      <w:pPr>
        <w:pStyle w:val="bodyp"/>
        <w:widowControl w:val="0"/>
        <w:spacing w:line="276" w:lineRule="auto"/>
        <w:rPr>
          <w:sz w:val="20"/>
        </w:rPr>
      </w:pPr>
      <w:r w:rsidRPr="00534955">
        <w:rPr>
          <w:sz w:val="20"/>
        </w:rPr>
        <w:t xml:space="preserve">To help slow the spread of COVID-19 and safeguard our staff, </w:t>
      </w:r>
      <w:r w:rsidRPr="00140BB9">
        <w:rPr>
          <w:color w:val="DD5330" w:themeColor="accent3"/>
          <w:sz w:val="20"/>
        </w:rPr>
        <w:t>[COMPANY]</w:t>
      </w:r>
      <w:r w:rsidRPr="00534955">
        <w:rPr>
          <w:sz w:val="20"/>
        </w:rPr>
        <w:t xml:space="preserve"> has created </w:t>
      </w:r>
      <w:r w:rsidR="00135CA4" w:rsidRPr="00534955">
        <w:rPr>
          <w:sz w:val="20"/>
        </w:rPr>
        <w:t>an</w:t>
      </w:r>
      <w:r w:rsidRPr="00534955">
        <w:rPr>
          <w:sz w:val="20"/>
        </w:rPr>
        <w:t xml:space="preserve"> action plan for responding to COVID-19. This plan, which is based on Centers for Disease Control and Prevention (CDC) and Occupational Safety and Health Administration (OSHA) guidance, highlights </w:t>
      </w:r>
      <w:r w:rsidR="00623DD3" w:rsidRPr="00534955">
        <w:rPr>
          <w:sz w:val="20"/>
        </w:rPr>
        <w:t xml:space="preserve">the </w:t>
      </w:r>
      <w:r w:rsidRPr="00534955">
        <w:rPr>
          <w:sz w:val="20"/>
        </w:rPr>
        <w:t xml:space="preserve">responsibilities of managers and employees, </w:t>
      </w:r>
      <w:r w:rsidR="0087483A" w:rsidRPr="00534955">
        <w:rPr>
          <w:sz w:val="20"/>
        </w:rPr>
        <w:t xml:space="preserve">and outlines the steps </w:t>
      </w:r>
      <w:r w:rsidR="0087483A" w:rsidRPr="00140BB9">
        <w:rPr>
          <w:color w:val="DD5330" w:themeColor="accent3"/>
          <w:sz w:val="20"/>
        </w:rPr>
        <w:t>[COMPANY]</w:t>
      </w:r>
      <w:r w:rsidR="0087483A" w:rsidRPr="00534955">
        <w:rPr>
          <w:sz w:val="20"/>
        </w:rPr>
        <w:t xml:space="preserve"> is taking to address COVID-19.</w:t>
      </w:r>
      <w:r w:rsidRPr="00534955">
        <w:rPr>
          <w:sz w:val="20"/>
        </w:rPr>
        <w:t xml:space="preserve"> </w:t>
      </w:r>
    </w:p>
    <w:p w14:paraId="17000FDC" w14:textId="1D311972" w:rsidR="00164322" w:rsidRDefault="00164322" w:rsidP="00245804">
      <w:pPr>
        <w:pStyle w:val="headerp"/>
        <w:spacing w:after="40"/>
        <w:rPr>
          <w:color w:val="48868D" w:themeColor="accent1"/>
          <w:sz w:val="32"/>
          <w:szCs w:val="32"/>
        </w:rPr>
      </w:pPr>
      <w:r>
        <w:rPr>
          <w:rFonts w:ascii="Gotham Medium" w:hAnsi="Gotham Medium"/>
          <w:noProof/>
          <w:color w:val="48868D" w:themeColor="accent1"/>
          <w:sz w:val="32"/>
        </w:rPr>
        <w:drawing>
          <wp:anchor distT="0" distB="0" distL="114300" distR="114300" simplePos="0" relativeHeight="251662336" behindDoc="1" locked="0" layoutInCell="1" allowOverlap="1" wp14:anchorId="1847E8CD" wp14:editId="79D16C16">
            <wp:simplePos x="0" y="0"/>
            <wp:positionH relativeFrom="column">
              <wp:posOffset>0</wp:posOffset>
            </wp:positionH>
            <wp:positionV relativeFrom="paragraph">
              <wp:posOffset>59858</wp:posOffset>
            </wp:positionV>
            <wp:extent cx="6400165" cy="2070735"/>
            <wp:effectExtent l="0" t="0" r="635" b="0"/>
            <wp:wrapNone/>
            <wp:docPr id="22" name="Picture 22" descr="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nie-spratt-Vk84O5nO2Ho-unsplash.jpg"/>
                    <pic:cNvPicPr/>
                  </pic:nvPicPr>
                  <pic:blipFill rotWithShape="1">
                    <a:blip r:embed="rId11" cstate="print">
                      <a:extLst>
                        <a:ext uri="{28A0092B-C50C-407E-A947-70E740481C1C}">
                          <a14:useLocalDpi xmlns:a14="http://schemas.microsoft.com/office/drawing/2010/main" val="0"/>
                        </a:ext>
                      </a:extLst>
                    </a:blip>
                    <a:srcRect t="32014" b="19449"/>
                    <a:stretch/>
                  </pic:blipFill>
                  <pic:spPr bwMode="auto">
                    <a:xfrm>
                      <a:off x="0" y="0"/>
                      <a:ext cx="6400165" cy="2070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6AAB0" w14:textId="4A684523" w:rsidR="00164322" w:rsidRDefault="00164322" w:rsidP="00245804">
      <w:pPr>
        <w:pStyle w:val="headerp"/>
        <w:spacing w:after="40"/>
        <w:rPr>
          <w:color w:val="48868D" w:themeColor="accent1"/>
          <w:sz w:val="32"/>
          <w:szCs w:val="32"/>
        </w:rPr>
      </w:pPr>
    </w:p>
    <w:p w14:paraId="482F43DA" w14:textId="77777777" w:rsidR="00164322" w:rsidRDefault="00164322" w:rsidP="00245804">
      <w:pPr>
        <w:pStyle w:val="headerp"/>
        <w:spacing w:after="40"/>
        <w:rPr>
          <w:color w:val="48868D" w:themeColor="accent1"/>
          <w:sz w:val="32"/>
          <w:szCs w:val="32"/>
        </w:rPr>
      </w:pPr>
    </w:p>
    <w:p w14:paraId="489231D7" w14:textId="77777777" w:rsidR="00164322" w:rsidRDefault="00164322" w:rsidP="00245804">
      <w:pPr>
        <w:pStyle w:val="headerp"/>
        <w:spacing w:after="40"/>
        <w:rPr>
          <w:color w:val="48868D" w:themeColor="accent1"/>
          <w:sz w:val="32"/>
          <w:szCs w:val="32"/>
        </w:rPr>
      </w:pPr>
    </w:p>
    <w:p w14:paraId="24F4659A" w14:textId="77777777" w:rsidR="00164322" w:rsidRDefault="00164322" w:rsidP="00245804">
      <w:pPr>
        <w:pStyle w:val="headerp"/>
        <w:spacing w:after="40"/>
        <w:rPr>
          <w:color w:val="48868D" w:themeColor="accent1"/>
          <w:sz w:val="32"/>
          <w:szCs w:val="32"/>
        </w:rPr>
      </w:pPr>
    </w:p>
    <w:p w14:paraId="36EB14E0" w14:textId="77777777" w:rsidR="00164322" w:rsidRDefault="00164322" w:rsidP="00245804">
      <w:pPr>
        <w:pStyle w:val="headerp"/>
        <w:spacing w:after="40"/>
        <w:rPr>
          <w:color w:val="48868D" w:themeColor="accent1"/>
          <w:sz w:val="32"/>
          <w:szCs w:val="32"/>
        </w:rPr>
      </w:pPr>
    </w:p>
    <w:p w14:paraId="78AE75E3" w14:textId="7FA9FA0F" w:rsidR="008436D6" w:rsidRPr="00245804" w:rsidRDefault="00245804" w:rsidP="00245804">
      <w:pPr>
        <w:pStyle w:val="headerp"/>
        <w:spacing w:after="40"/>
        <w:rPr>
          <w:color w:val="48868D" w:themeColor="accent1"/>
          <w:sz w:val="32"/>
          <w:szCs w:val="32"/>
        </w:rPr>
      </w:pPr>
      <w:r w:rsidRPr="00245804">
        <w:rPr>
          <w:color w:val="48868D" w:themeColor="accent1"/>
          <w:sz w:val="32"/>
          <w:szCs w:val="32"/>
        </w:rPr>
        <w:t>Responsibilities</w:t>
      </w:r>
    </w:p>
    <w:p w14:paraId="57ED87EA" w14:textId="77777777" w:rsidR="008436D6" w:rsidRPr="00534955" w:rsidRDefault="008436D6" w:rsidP="008436D6">
      <w:pPr>
        <w:pStyle w:val="bodyp"/>
        <w:widowControl w:val="0"/>
        <w:rPr>
          <w:sz w:val="20"/>
        </w:rPr>
      </w:pPr>
      <w:r w:rsidRPr="00534955">
        <w:rPr>
          <w:sz w:val="20"/>
        </w:rPr>
        <w:t xml:space="preserve">When it comes to ensuring a safe </w:t>
      </w:r>
      <w:r w:rsidR="00053197" w:rsidRPr="00534955">
        <w:rPr>
          <w:sz w:val="20"/>
        </w:rPr>
        <w:t>workplace</w:t>
      </w:r>
      <w:r w:rsidRPr="00534955">
        <w:rPr>
          <w:sz w:val="20"/>
        </w:rPr>
        <w:t xml:space="preserve"> during the COVID-19 outbreak, both managers and employees have their role to play. The following is a breakdown of the responsibilities for </w:t>
      </w:r>
      <w:r w:rsidRPr="00140BB9">
        <w:rPr>
          <w:color w:val="DD5330" w:themeColor="accent3"/>
          <w:sz w:val="20"/>
        </w:rPr>
        <w:t>[COMPANY]</w:t>
      </w:r>
      <w:r w:rsidRPr="00534955">
        <w:rPr>
          <w:sz w:val="20"/>
        </w:rPr>
        <w:t xml:space="preserve"> leadership and staff.</w:t>
      </w:r>
    </w:p>
    <w:p w14:paraId="4E83FEFD" w14:textId="77777777" w:rsidR="008436D6" w:rsidRPr="000816CE" w:rsidRDefault="008436D6" w:rsidP="000816CE">
      <w:pPr>
        <w:pStyle w:val="bodyp"/>
        <w:widowControl w:val="0"/>
        <w:spacing w:before="240"/>
        <w:rPr>
          <w:b/>
          <w:color w:val="005762" w:themeColor="accent2"/>
          <w:sz w:val="20"/>
          <w:szCs w:val="21"/>
        </w:rPr>
      </w:pPr>
      <w:r w:rsidRPr="000816CE">
        <w:rPr>
          <w:b/>
          <w:color w:val="005762" w:themeColor="accent2"/>
          <w:sz w:val="20"/>
          <w:szCs w:val="21"/>
        </w:rPr>
        <w:t>Managers and Supervisors</w:t>
      </w:r>
    </w:p>
    <w:p w14:paraId="38DA07BA" w14:textId="77777777" w:rsidR="008436D6" w:rsidRPr="00534955" w:rsidRDefault="008436D6" w:rsidP="008436D6">
      <w:pPr>
        <w:pStyle w:val="bodyp"/>
        <w:widowControl w:val="0"/>
        <w:rPr>
          <w:sz w:val="20"/>
        </w:rPr>
      </w:pPr>
      <w:r w:rsidRPr="00140BB9">
        <w:rPr>
          <w:color w:val="DD5330" w:themeColor="accent3"/>
          <w:sz w:val="20"/>
        </w:rPr>
        <w:t>[COMPANY]</w:t>
      </w:r>
      <w:r w:rsidRPr="00534955">
        <w:rPr>
          <w:sz w:val="20"/>
        </w:rPr>
        <w:t xml:space="preserve"> leadership, 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14:paraId="1F673FEA" w14:textId="77777777" w:rsidR="008436D6" w:rsidRPr="000816CE" w:rsidRDefault="008436D6" w:rsidP="000816CE">
      <w:pPr>
        <w:pStyle w:val="bodyp"/>
        <w:widowControl w:val="0"/>
        <w:spacing w:before="240"/>
        <w:rPr>
          <w:b/>
          <w:color w:val="005762" w:themeColor="accent2"/>
          <w:sz w:val="20"/>
          <w:szCs w:val="21"/>
        </w:rPr>
      </w:pPr>
      <w:r w:rsidRPr="000816CE">
        <w:rPr>
          <w:b/>
          <w:color w:val="005762" w:themeColor="accent2"/>
          <w:sz w:val="20"/>
          <w:szCs w:val="21"/>
        </w:rPr>
        <w:t>Employees</w:t>
      </w:r>
    </w:p>
    <w:p w14:paraId="570BC993" w14:textId="792FED1D" w:rsidR="008436D6" w:rsidRPr="00534955" w:rsidRDefault="008436D6" w:rsidP="008436D6">
      <w:pPr>
        <w:pStyle w:val="bodyp"/>
        <w:widowControl w:val="0"/>
        <w:rPr>
          <w:sz w:val="20"/>
        </w:rPr>
      </w:pPr>
      <w:r w:rsidRPr="00534955">
        <w:rPr>
          <w:sz w:val="20"/>
        </w:rPr>
        <w:t xml:space="preserve">Employees play a critical role in </w:t>
      </w:r>
      <w:r w:rsidRPr="00140BB9">
        <w:rPr>
          <w:color w:val="DD5330" w:themeColor="accent3"/>
          <w:sz w:val="20"/>
        </w:rPr>
        <w:t>[COMPANY]</w:t>
      </w:r>
      <w:r w:rsidRPr="00534955">
        <w:rPr>
          <w:sz w:val="20"/>
        </w:rPr>
        <w:t xml:space="preserve">’s COVID-19 prevention efforts. To protect everyone </w:t>
      </w:r>
      <w:r w:rsidR="005A54B0" w:rsidRPr="00534955">
        <w:rPr>
          <w:sz w:val="20"/>
        </w:rPr>
        <w:t xml:space="preserve">in the </w:t>
      </w:r>
      <w:r w:rsidR="008E5960" w:rsidRPr="00534955">
        <w:rPr>
          <w:sz w:val="20"/>
        </w:rPr>
        <w:lastRenderedPageBreak/>
        <w:t>restaurant &amp; bar</w:t>
      </w:r>
      <w:r w:rsidRPr="00534955">
        <w:rPr>
          <w:sz w:val="20"/>
        </w:rPr>
        <w:t xml:space="preserve">, </w:t>
      </w:r>
      <w:r w:rsidRPr="00140BB9">
        <w:rPr>
          <w:color w:val="DD5330" w:themeColor="accent3"/>
          <w:sz w:val="20"/>
        </w:rPr>
        <w:t>[COMPANY]</w:t>
      </w:r>
      <w:r w:rsidRPr="00534955">
        <w:rPr>
          <w:sz w:val="20"/>
        </w:rPr>
        <w:t xml:space="preserve"> has a number of </w:t>
      </w:r>
      <w:r w:rsidR="005F6400" w:rsidRPr="00534955">
        <w:rPr>
          <w:sz w:val="20"/>
        </w:rPr>
        <w:t xml:space="preserve">general </w:t>
      </w:r>
      <w:r w:rsidRPr="00534955">
        <w:rPr>
          <w:sz w:val="20"/>
        </w:rPr>
        <w:t>best practices employees should follow:</w:t>
      </w:r>
    </w:p>
    <w:p w14:paraId="7A40F6DF" w14:textId="77777777" w:rsidR="008436D6" w:rsidRPr="00534955" w:rsidRDefault="008436D6" w:rsidP="00D651E1">
      <w:pPr>
        <w:pStyle w:val="bodyp"/>
        <w:widowControl w:val="0"/>
        <w:numPr>
          <w:ilvl w:val="0"/>
          <w:numId w:val="4"/>
        </w:numPr>
        <w:rPr>
          <w:sz w:val="20"/>
        </w:rPr>
      </w:pPr>
      <w:r w:rsidRPr="00534955">
        <w:rPr>
          <w:b/>
          <w:sz w:val="20"/>
        </w:rPr>
        <w:t>Understand the signs and symptoms of COVID-</w:t>
      </w:r>
      <w:proofErr w:type="gramStart"/>
      <w:r w:rsidRPr="00534955">
        <w:rPr>
          <w:b/>
          <w:sz w:val="20"/>
        </w:rPr>
        <w:t>19</w:t>
      </w:r>
      <w:r w:rsidR="005757EC" w:rsidRPr="00534955">
        <w:rPr>
          <w:b/>
          <w:sz w:val="20"/>
        </w:rPr>
        <w:t>,</w:t>
      </w:r>
      <w:r w:rsidRPr="00534955">
        <w:rPr>
          <w:b/>
          <w:sz w:val="20"/>
        </w:rPr>
        <w:t xml:space="preserve"> and</w:t>
      </w:r>
      <w:proofErr w:type="gramEnd"/>
      <w:r w:rsidRPr="00534955">
        <w:rPr>
          <w:b/>
          <w:sz w:val="20"/>
        </w:rPr>
        <w:t xml:space="preserve"> stay home if you are feeling sick</w:t>
      </w:r>
      <w:r w:rsidRPr="00534955">
        <w:rPr>
          <w:sz w:val="20"/>
        </w:rPr>
        <w:t>—Any employee who is experiencing symptoms of COVID-19 (e.g., fever, cough, shortness of breath, sore throat, runny nose, body aches, chills or fatigue) should stay home. Individuals experiencing such symptoms should also be instructed to consult guidance from the CDC on seeking medical care.</w:t>
      </w:r>
    </w:p>
    <w:p w14:paraId="294BCD7D" w14:textId="77777777" w:rsidR="008436D6" w:rsidRPr="00534955" w:rsidRDefault="008436D6" w:rsidP="00D651E1">
      <w:pPr>
        <w:pStyle w:val="bodyp"/>
        <w:widowControl w:val="0"/>
        <w:numPr>
          <w:ilvl w:val="0"/>
          <w:numId w:val="4"/>
        </w:numPr>
        <w:rPr>
          <w:sz w:val="20"/>
        </w:rPr>
      </w:pPr>
      <w:r w:rsidRPr="00534955">
        <w:rPr>
          <w:b/>
          <w:sz w:val="20"/>
        </w:rPr>
        <w:t>Practice good hygiene</w:t>
      </w:r>
      <w:r w:rsidRPr="00534955">
        <w:rPr>
          <w:sz w:val="20"/>
        </w:rPr>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14:paraId="5C16ED48" w14:textId="77777777" w:rsidR="008436D6" w:rsidRPr="00534955" w:rsidRDefault="008436D6" w:rsidP="00D651E1">
      <w:pPr>
        <w:pStyle w:val="bodyp"/>
        <w:widowControl w:val="0"/>
        <w:numPr>
          <w:ilvl w:val="0"/>
          <w:numId w:val="4"/>
        </w:numPr>
        <w:rPr>
          <w:sz w:val="20"/>
        </w:rPr>
      </w:pPr>
      <w:r w:rsidRPr="00534955">
        <w:rPr>
          <w:b/>
          <w:sz w:val="20"/>
        </w:rPr>
        <w:t>Practice social distancing</w:t>
      </w:r>
      <w:r w:rsidRPr="00534955">
        <w:rPr>
          <w:sz w:val="20"/>
        </w:rPr>
        <w:t>—Social distancing is the practice of deliberately increasing the physical space between people to avoid spreading illness</w:t>
      </w:r>
      <w:r w:rsidR="001D4893" w:rsidRPr="00534955">
        <w:rPr>
          <w:sz w:val="20"/>
        </w:rPr>
        <w:t>.</w:t>
      </w:r>
    </w:p>
    <w:p w14:paraId="7699B7D2" w14:textId="77777777" w:rsidR="005F6400" w:rsidRPr="00534955" w:rsidRDefault="005F6400" w:rsidP="005F6400">
      <w:pPr>
        <w:pStyle w:val="bodyp"/>
        <w:widowControl w:val="0"/>
        <w:rPr>
          <w:sz w:val="20"/>
        </w:rPr>
      </w:pPr>
      <w:r w:rsidRPr="00534955">
        <w:rPr>
          <w:sz w:val="20"/>
        </w:rPr>
        <w:t xml:space="preserve">For specific employee safety protocols, click </w:t>
      </w:r>
      <w:hyperlink w:anchor="WorkerProtocals" w:history="1">
        <w:r w:rsidRPr="00534955">
          <w:rPr>
            <w:rStyle w:val="Hyperlink"/>
            <w:sz w:val="20"/>
          </w:rPr>
          <w:t>here</w:t>
        </w:r>
      </w:hyperlink>
      <w:r w:rsidRPr="00534955">
        <w:rPr>
          <w:sz w:val="20"/>
        </w:rPr>
        <w:t>.</w:t>
      </w:r>
    </w:p>
    <w:p w14:paraId="022DFD3C" w14:textId="77777777" w:rsidR="004B4E34" w:rsidRPr="000816CE" w:rsidRDefault="004B4E34" w:rsidP="000816CE">
      <w:pPr>
        <w:pStyle w:val="bodyp"/>
        <w:widowControl w:val="0"/>
        <w:spacing w:before="240"/>
        <w:rPr>
          <w:b/>
          <w:color w:val="005762" w:themeColor="accent2"/>
          <w:sz w:val="20"/>
          <w:szCs w:val="21"/>
        </w:rPr>
      </w:pPr>
      <w:r w:rsidRPr="000816CE">
        <w:rPr>
          <w:b/>
          <w:color w:val="005762" w:themeColor="accent2"/>
          <w:sz w:val="20"/>
          <w:szCs w:val="21"/>
        </w:rPr>
        <w:t>Pandemic Response Team</w:t>
      </w:r>
    </w:p>
    <w:p w14:paraId="3958A9B5" w14:textId="77777777" w:rsidR="004B4E34" w:rsidRPr="00534955" w:rsidRDefault="004B4E34" w:rsidP="004B4E34">
      <w:pPr>
        <w:pStyle w:val="bodyp"/>
        <w:widowControl w:val="0"/>
        <w:rPr>
          <w:sz w:val="20"/>
        </w:rPr>
      </w:pPr>
      <w:r w:rsidRPr="00534955">
        <w:rPr>
          <w:sz w:val="20"/>
        </w:rPr>
        <w:t xml:space="preserve">The pandemic response team is a cross-functional team that </w:t>
      </w:r>
      <w:r w:rsidR="00EE2C13" w:rsidRPr="00534955">
        <w:rPr>
          <w:sz w:val="20"/>
        </w:rPr>
        <w:t>recommend</w:t>
      </w:r>
      <w:r w:rsidR="00CD193A" w:rsidRPr="00534955">
        <w:rPr>
          <w:sz w:val="20"/>
        </w:rPr>
        <w:t>s</w:t>
      </w:r>
      <w:r w:rsidR="00EE2C13" w:rsidRPr="00534955">
        <w:rPr>
          <w:sz w:val="20"/>
        </w:rPr>
        <w:t xml:space="preserve"> and oversee</w:t>
      </w:r>
      <w:r w:rsidR="00CD193A" w:rsidRPr="00534955">
        <w:rPr>
          <w:sz w:val="20"/>
        </w:rPr>
        <w:t>s</w:t>
      </w:r>
      <w:r w:rsidR="00EE2C13" w:rsidRPr="00534955">
        <w:rPr>
          <w:sz w:val="20"/>
        </w:rPr>
        <w:t xml:space="preserve"> workplace </w:t>
      </w:r>
      <w:r w:rsidR="003D095E" w:rsidRPr="00534955">
        <w:rPr>
          <w:sz w:val="20"/>
        </w:rPr>
        <w:t>protocols</w:t>
      </w:r>
      <w:r w:rsidR="00EE2C13" w:rsidRPr="00534955">
        <w:rPr>
          <w:sz w:val="20"/>
        </w:rPr>
        <w:t xml:space="preserve"> to </w:t>
      </w:r>
      <w:r w:rsidR="006E397F" w:rsidRPr="00534955">
        <w:rPr>
          <w:sz w:val="20"/>
        </w:rPr>
        <w:t>control</w:t>
      </w:r>
      <w:r w:rsidR="00EE2C13" w:rsidRPr="00534955">
        <w:rPr>
          <w:sz w:val="20"/>
        </w:rPr>
        <w:t xml:space="preserve"> the spread of COVID-19. The team will include the following </w:t>
      </w:r>
      <w:r w:rsidR="003D095E" w:rsidRPr="00534955">
        <w:rPr>
          <w:sz w:val="20"/>
        </w:rPr>
        <w:t>roles</w:t>
      </w:r>
      <w:r w:rsidR="00EE2C13" w:rsidRPr="00534955">
        <w:rPr>
          <w:sz w:val="20"/>
        </w:rPr>
        <w:t>:</w:t>
      </w:r>
    </w:p>
    <w:p w14:paraId="19736677" w14:textId="1E361305" w:rsidR="003D095E" w:rsidRPr="00534955" w:rsidRDefault="008E5960" w:rsidP="004B4E34">
      <w:pPr>
        <w:pStyle w:val="bodyp"/>
        <w:widowControl w:val="0"/>
        <w:numPr>
          <w:ilvl w:val="0"/>
          <w:numId w:val="6"/>
        </w:numPr>
        <w:rPr>
          <w:sz w:val="20"/>
        </w:rPr>
      </w:pPr>
      <w:r w:rsidRPr="00534955">
        <w:rPr>
          <w:b/>
          <w:sz w:val="20"/>
        </w:rPr>
        <w:t>Restaurant &amp; bar</w:t>
      </w:r>
      <w:r w:rsidR="003D095E" w:rsidRPr="00534955">
        <w:rPr>
          <w:b/>
          <w:sz w:val="20"/>
        </w:rPr>
        <w:t xml:space="preserve"> manager</w:t>
      </w:r>
      <w:r w:rsidR="003D095E" w:rsidRPr="00534955">
        <w:rPr>
          <w:sz w:val="20"/>
        </w:rPr>
        <w:t>—</w:t>
      </w:r>
      <w:r w:rsidR="0087483A" w:rsidRPr="00534955">
        <w:rPr>
          <w:sz w:val="20"/>
        </w:rPr>
        <w:t>[</w:t>
      </w:r>
      <w:r w:rsidR="0087483A" w:rsidRPr="00534955">
        <w:rPr>
          <w:color w:val="FF0000"/>
          <w:sz w:val="20"/>
        </w:rPr>
        <w:t>Insert name of individual or department</w:t>
      </w:r>
      <w:r w:rsidR="0087483A" w:rsidRPr="00534955">
        <w:rPr>
          <w:sz w:val="20"/>
        </w:rPr>
        <w:t xml:space="preserve">] </w:t>
      </w:r>
      <w:r w:rsidR="003D095E" w:rsidRPr="00534955">
        <w:rPr>
          <w:sz w:val="20"/>
        </w:rPr>
        <w:t xml:space="preserve">is responsible for the </w:t>
      </w:r>
      <w:r w:rsidRPr="00534955">
        <w:rPr>
          <w:sz w:val="20"/>
        </w:rPr>
        <w:t>establishment’s</w:t>
      </w:r>
      <w:r w:rsidR="0087483A" w:rsidRPr="00534955">
        <w:rPr>
          <w:sz w:val="20"/>
        </w:rPr>
        <w:t xml:space="preserve"> </w:t>
      </w:r>
      <w:r w:rsidR="003D095E" w:rsidRPr="00534955">
        <w:rPr>
          <w:sz w:val="20"/>
        </w:rPr>
        <w:t xml:space="preserve">overall </w:t>
      </w:r>
      <w:r w:rsidR="00BD3182" w:rsidRPr="00534955">
        <w:rPr>
          <w:sz w:val="20"/>
        </w:rPr>
        <w:t xml:space="preserve">action </w:t>
      </w:r>
      <w:r w:rsidR="003D095E" w:rsidRPr="00534955">
        <w:rPr>
          <w:sz w:val="20"/>
        </w:rPr>
        <w:t xml:space="preserve">plan. </w:t>
      </w:r>
      <w:r w:rsidR="0087483A" w:rsidRPr="00534955">
        <w:rPr>
          <w:sz w:val="20"/>
        </w:rPr>
        <w:t>[</w:t>
      </w:r>
      <w:r w:rsidR="0087483A" w:rsidRPr="00534955">
        <w:rPr>
          <w:color w:val="FF0000"/>
          <w:sz w:val="20"/>
        </w:rPr>
        <w:t>Insert name of individual or department</w:t>
      </w:r>
      <w:r w:rsidR="0087483A" w:rsidRPr="00534955">
        <w:rPr>
          <w:sz w:val="20"/>
        </w:rPr>
        <w:t>] is responsible for</w:t>
      </w:r>
      <w:r w:rsidR="003D095E" w:rsidRPr="00534955">
        <w:rPr>
          <w:sz w:val="20"/>
        </w:rPr>
        <w:t xml:space="preserve"> work</w:t>
      </w:r>
      <w:r w:rsidR="0087483A" w:rsidRPr="00534955">
        <w:rPr>
          <w:sz w:val="20"/>
        </w:rPr>
        <w:t>ing</w:t>
      </w:r>
      <w:r w:rsidR="003D095E" w:rsidRPr="00534955">
        <w:rPr>
          <w:sz w:val="20"/>
        </w:rPr>
        <w:t xml:space="preserve"> with company stakeholders and relevant health and safety bodies to manage this</w:t>
      </w:r>
      <w:r w:rsidR="0087483A" w:rsidRPr="00534955">
        <w:rPr>
          <w:sz w:val="20"/>
        </w:rPr>
        <w:t xml:space="preserve"> action</w:t>
      </w:r>
      <w:r w:rsidR="003D095E" w:rsidRPr="00534955">
        <w:rPr>
          <w:sz w:val="20"/>
        </w:rPr>
        <w:t xml:space="preserve"> plan. </w:t>
      </w:r>
    </w:p>
    <w:p w14:paraId="7B2EA850" w14:textId="77777777" w:rsidR="00404A25" w:rsidRPr="00534955" w:rsidRDefault="00404A25" w:rsidP="00F7028E">
      <w:pPr>
        <w:pStyle w:val="bodyp"/>
        <w:widowControl w:val="0"/>
        <w:numPr>
          <w:ilvl w:val="0"/>
          <w:numId w:val="6"/>
        </w:numPr>
        <w:rPr>
          <w:sz w:val="20"/>
        </w:rPr>
      </w:pPr>
      <w:r w:rsidRPr="00534955">
        <w:rPr>
          <w:b/>
          <w:sz w:val="20"/>
        </w:rPr>
        <w:t>Virus prevention and protocols lead</w:t>
      </w:r>
      <w:r w:rsidR="001422F8" w:rsidRPr="00534955">
        <w:rPr>
          <w:sz w:val="20"/>
        </w:rPr>
        <w:t>—[</w:t>
      </w:r>
      <w:r w:rsidR="0087483A" w:rsidRPr="00534955">
        <w:rPr>
          <w:color w:val="FF0000"/>
          <w:sz w:val="20"/>
        </w:rPr>
        <w:t>Insert name of individual or department</w:t>
      </w:r>
      <w:r w:rsidR="0087483A" w:rsidRPr="00534955">
        <w:rPr>
          <w:sz w:val="20"/>
        </w:rPr>
        <w:t xml:space="preserve">] </w:t>
      </w:r>
      <w:r w:rsidR="00F7028E" w:rsidRPr="00534955">
        <w:rPr>
          <w:sz w:val="20"/>
        </w:rPr>
        <w:t xml:space="preserve">is </w:t>
      </w:r>
      <w:r w:rsidR="007F3340" w:rsidRPr="00534955">
        <w:rPr>
          <w:sz w:val="20"/>
        </w:rPr>
        <w:t>responsible</w:t>
      </w:r>
      <w:r w:rsidR="00F7028E" w:rsidRPr="00534955">
        <w:rPr>
          <w:sz w:val="20"/>
        </w:rPr>
        <w:t xml:space="preserve"> for </w:t>
      </w:r>
      <w:r w:rsidR="007F3340" w:rsidRPr="00534955">
        <w:rPr>
          <w:sz w:val="20"/>
        </w:rPr>
        <w:t xml:space="preserve">recommending and </w:t>
      </w:r>
      <w:r w:rsidR="00F7028E" w:rsidRPr="00534955">
        <w:rPr>
          <w:sz w:val="20"/>
        </w:rPr>
        <w:t xml:space="preserve">developing </w:t>
      </w:r>
      <w:r w:rsidR="007A48B0" w:rsidRPr="00534955">
        <w:rPr>
          <w:sz w:val="20"/>
        </w:rPr>
        <w:t>protocols to ensure the wellness of all</w:t>
      </w:r>
      <w:r w:rsidR="00F7028E" w:rsidRPr="00534955">
        <w:rPr>
          <w:sz w:val="20"/>
        </w:rPr>
        <w:t xml:space="preserve"> </w:t>
      </w:r>
      <w:r w:rsidR="007A48B0" w:rsidRPr="00534955">
        <w:rPr>
          <w:sz w:val="20"/>
        </w:rPr>
        <w:t>employees</w:t>
      </w:r>
      <w:r w:rsidR="007F3340" w:rsidRPr="00534955">
        <w:rPr>
          <w:sz w:val="20"/>
        </w:rPr>
        <w:t>. They are also tasked with overseeing procedures for isolating employees should they become sick at work.</w:t>
      </w:r>
    </w:p>
    <w:p w14:paraId="47FBF109" w14:textId="4D645115" w:rsidR="004B4E34" w:rsidRPr="00534955" w:rsidRDefault="004B4E34" w:rsidP="006E397F">
      <w:pPr>
        <w:pStyle w:val="bodyp"/>
        <w:widowControl w:val="0"/>
        <w:numPr>
          <w:ilvl w:val="0"/>
          <w:numId w:val="6"/>
        </w:numPr>
        <w:rPr>
          <w:sz w:val="20"/>
        </w:rPr>
      </w:pPr>
      <w:r w:rsidRPr="00534955">
        <w:rPr>
          <w:b/>
          <w:sz w:val="20"/>
        </w:rPr>
        <w:t xml:space="preserve">Sanitization </w:t>
      </w:r>
      <w:r w:rsidR="003D095E" w:rsidRPr="00534955">
        <w:rPr>
          <w:b/>
          <w:sz w:val="20"/>
        </w:rPr>
        <w:t>and</w:t>
      </w:r>
      <w:r w:rsidRPr="00534955">
        <w:rPr>
          <w:b/>
          <w:sz w:val="20"/>
        </w:rPr>
        <w:t xml:space="preserve"> </w:t>
      </w:r>
      <w:r w:rsidR="003D095E" w:rsidRPr="00534955">
        <w:rPr>
          <w:b/>
          <w:sz w:val="20"/>
        </w:rPr>
        <w:t>d</w:t>
      </w:r>
      <w:r w:rsidRPr="00534955">
        <w:rPr>
          <w:b/>
          <w:sz w:val="20"/>
        </w:rPr>
        <w:t>isinfection</w:t>
      </w:r>
      <w:r w:rsidR="003D095E" w:rsidRPr="00534955">
        <w:rPr>
          <w:b/>
          <w:sz w:val="20"/>
        </w:rPr>
        <w:t xml:space="preserve"> l</w:t>
      </w:r>
      <w:r w:rsidRPr="00534955">
        <w:rPr>
          <w:b/>
          <w:sz w:val="20"/>
        </w:rPr>
        <w:t>ead</w:t>
      </w:r>
      <w:r w:rsidR="001422F8" w:rsidRPr="00534955">
        <w:rPr>
          <w:sz w:val="20"/>
        </w:rPr>
        <w:t>—[</w:t>
      </w:r>
      <w:r w:rsidR="0087483A" w:rsidRPr="00534955">
        <w:rPr>
          <w:color w:val="FF0000"/>
          <w:sz w:val="20"/>
        </w:rPr>
        <w:t>Insert name of individual or department</w:t>
      </w:r>
      <w:r w:rsidR="0087483A" w:rsidRPr="00534955">
        <w:rPr>
          <w:sz w:val="20"/>
        </w:rPr>
        <w:t xml:space="preserve">] </w:t>
      </w:r>
      <w:r w:rsidR="003D095E" w:rsidRPr="00534955">
        <w:rPr>
          <w:sz w:val="20"/>
        </w:rPr>
        <w:t xml:space="preserve">manages logistics related to </w:t>
      </w:r>
      <w:r w:rsidR="00F77506" w:rsidRPr="00534955">
        <w:rPr>
          <w:sz w:val="20"/>
        </w:rPr>
        <w:t>daily and period</w:t>
      </w:r>
      <w:r w:rsidR="00BD3182" w:rsidRPr="00534955">
        <w:rPr>
          <w:sz w:val="20"/>
        </w:rPr>
        <w:t>ic</w:t>
      </w:r>
      <w:r w:rsidR="00F77506" w:rsidRPr="00534955">
        <w:rPr>
          <w:sz w:val="20"/>
        </w:rPr>
        <w:t xml:space="preserve"> </w:t>
      </w:r>
      <w:r w:rsidR="003D095E" w:rsidRPr="00534955">
        <w:rPr>
          <w:sz w:val="20"/>
        </w:rPr>
        <w:t>sanitation and disinfection efforts.</w:t>
      </w:r>
      <w:r w:rsidR="00F77506" w:rsidRPr="00534955">
        <w:rPr>
          <w:sz w:val="20"/>
        </w:rPr>
        <w:t xml:space="preserve"> Their responsibilities include ensuring that routine cleanings are completed and that the necessary cleaning supplies are </w:t>
      </w:r>
      <w:r w:rsidR="006E397F" w:rsidRPr="00534955">
        <w:rPr>
          <w:sz w:val="20"/>
        </w:rPr>
        <w:t xml:space="preserve">readily </w:t>
      </w:r>
      <w:r w:rsidR="00F77506" w:rsidRPr="00534955">
        <w:rPr>
          <w:sz w:val="20"/>
        </w:rPr>
        <w:t xml:space="preserve">available.  </w:t>
      </w:r>
      <w:r w:rsidR="003D095E" w:rsidRPr="00534955">
        <w:rPr>
          <w:sz w:val="20"/>
        </w:rPr>
        <w:t xml:space="preserve">  </w:t>
      </w:r>
    </w:p>
    <w:p w14:paraId="275AB65F" w14:textId="18B1A95E" w:rsidR="006E397F" w:rsidRPr="00534955" w:rsidRDefault="004B4E34" w:rsidP="004B4E34">
      <w:pPr>
        <w:pStyle w:val="bodyp"/>
        <w:widowControl w:val="0"/>
        <w:numPr>
          <w:ilvl w:val="0"/>
          <w:numId w:val="6"/>
        </w:numPr>
        <w:rPr>
          <w:sz w:val="20"/>
        </w:rPr>
      </w:pPr>
      <w:r w:rsidRPr="00534955">
        <w:rPr>
          <w:b/>
          <w:sz w:val="20"/>
        </w:rPr>
        <w:t xml:space="preserve">Communication </w:t>
      </w:r>
      <w:r w:rsidR="006E397F" w:rsidRPr="00534955">
        <w:rPr>
          <w:b/>
          <w:sz w:val="20"/>
        </w:rPr>
        <w:t>lead</w:t>
      </w:r>
      <w:r w:rsidR="001422F8" w:rsidRPr="00534955">
        <w:rPr>
          <w:sz w:val="20"/>
        </w:rPr>
        <w:t>—[</w:t>
      </w:r>
      <w:r w:rsidR="0087483A" w:rsidRPr="00534955">
        <w:rPr>
          <w:color w:val="FF0000"/>
          <w:sz w:val="20"/>
        </w:rPr>
        <w:t>Insert name of individual or department</w:t>
      </w:r>
      <w:r w:rsidR="0087483A" w:rsidRPr="00534955">
        <w:rPr>
          <w:sz w:val="20"/>
        </w:rPr>
        <w:t xml:space="preserve">] </w:t>
      </w:r>
      <w:r w:rsidR="006E397F" w:rsidRPr="00534955">
        <w:rPr>
          <w:sz w:val="20"/>
        </w:rPr>
        <w:t xml:space="preserve">is tasked with managing any and all pandemic-related communications. They will work with human resources and internal communication stakeholders to ensure COVID-19 training is completed and that employees and their managers understand their role in preventing the spread of the </w:t>
      </w:r>
      <w:r w:rsidR="00623DD3" w:rsidRPr="00534955">
        <w:rPr>
          <w:sz w:val="20"/>
        </w:rPr>
        <w:t>disease</w:t>
      </w:r>
      <w:r w:rsidR="006E397F" w:rsidRPr="00534955">
        <w:rPr>
          <w:sz w:val="20"/>
        </w:rPr>
        <w:t>.</w:t>
      </w:r>
      <w:r w:rsidR="0087483A" w:rsidRPr="00534955">
        <w:rPr>
          <w:sz w:val="20"/>
        </w:rPr>
        <w:t xml:space="preserve"> [</w:t>
      </w:r>
      <w:r w:rsidR="0087483A" w:rsidRPr="00534955">
        <w:rPr>
          <w:color w:val="FF0000"/>
          <w:sz w:val="20"/>
        </w:rPr>
        <w:t>Insert name of individual or department</w:t>
      </w:r>
      <w:r w:rsidR="0087483A" w:rsidRPr="00534955">
        <w:rPr>
          <w:sz w:val="20"/>
        </w:rPr>
        <w:t>] will provide COVID-19 related updates on a [</w:t>
      </w:r>
      <w:r w:rsidR="004147E9" w:rsidRPr="00534955">
        <w:rPr>
          <w:color w:val="FF0000"/>
          <w:sz w:val="20"/>
        </w:rPr>
        <w:t>I</w:t>
      </w:r>
      <w:r w:rsidR="0087483A" w:rsidRPr="00534955">
        <w:rPr>
          <w:color w:val="FF0000"/>
          <w:sz w:val="20"/>
        </w:rPr>
        <w:t>nsert frequency</w:t>
      </w:r>
      <w:r w:rsidR="0087483A" w:rsidRPr="00534955">
        <w:rPr>
          <w:sz w:val="20"/>
        </w:rPr>
        <w:t xml:space="preserve">] basis and as needed. </w:t>
      </w:r>
    </w:p>
    <w:p w14:paraId="5E1314A8" w14:textId="5693F8C6" w:rsidR="008436D6" w:rsidRPr="00502144" w:rsidRDefault="00E645E6" w:rsidP="00502144">
      <w:pPr>
        <w:pStyle w:val="headerp"/>
        <w:spacing w:after="40"/>
        <w:rPr>
          <w:color w:val="48868D" w:themeColor="accent1"/>
          <w:sz w:val="32"/>
          <w:szCs w:val="32"/>
        </w:rPr>
      </w:pPr>
      <w:r>
        <w:rPr>
          <w:noProof/>
          <w:color w:val="48868D" w:themeColor="accent1"/>
          <w:sz w:val="32"/>
          <w:szCs w:val="32"/>
        </w:rPr>
        <w:lastRenderedPageBreak/>
        <w:drawing>
          <wp:anchor distT="0" distB="0" distL="114300" distR="114300" simplePos="0" relativeHeight="251664384" behindDoc="0" locked="0" layoutInCell="1" allowOverlap="1" wp14:anchorId="05BB9D8C" wp14:editId="547025B6">
            <wp:simplePos x="0" y="0"/>
            <wp:positionH relativeFrom="column">
              <wp:posOffset>101</wp:posOffset>
            </wp:positionH>
            <wp:positionV relativeFrom="paragraph">
              <wp:posOffset>109924</wp:posOffset>
            </wp:positionV>
            <wp:extent cx="6399893" cy="2522403"/>
            <wp:effectExtent l="0" t="0" r="1270" b="5080"/>
            <wp:wrapTopAndBottom/>
            <wp:docPr id="16" name="Picture 16"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uis-hansel-zk5vJ8Duw9k-unsplash.jpg"/>
                    <pic:cNvPicPr/>
                  </pic:nvPicPr>
                  <pic:blipFill rotWithShape="1">
                    <a:blip r:embed="rId12" cstate="print">
                      <a:extLst>
                        <a:ext uri="{28A0092B-C50C-407E-A947-70E740481C1C}">
                          <a14:useLocalDpi xmlns:a14="http://schemas.microsoft.com/office/drawing/2010/main" val="0"/>
                        </a:ext>
                      </a:extLst>
                    </a:blip>
                    <a:srcRect t="13378" b="39500"/>
                    <a:stretch/>
                  </pic:blipFill>
                  <pic:spPr bwMode="auto">
                    <a:xfrm>
                      <a:off x="0" y="0"/>
                      <a:ext cx="6399893" cy="2522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144" w:rsidRPr="00502144">
        <w:rPr>
          <w:color w:val="48868D" w:themeColor="accent1"/>
          <w:sz w:val="32"/>
          <w:szCs w:val="32"/>
        </w:rPr>
        <w:t>Restaurant &amp; Bar Operation Protocols</w:t>
      </w:r>
    </w:p>
    <w:p w14:paraId="1D0C4913" w14:textId="77777777" w:rsidR="008436D6" w:rsidRPr="00534955" w:rsidRDefault="008436D6" w:rsidP="008436D6">
      <w:pPr>
        <w:pStyle w:val="bodyp"/>
        <w:widowControl w:val="0"/>
        <w:rPr>
          <w:sz w:val="20"/>
        </w:rPr>
      </w:pPr>
      <w:r w:rsidRPr="00534955">
        <w:rPr>
          <w:sz w:val="20"/>
        </w:rPr>
        <w:t xml:space="preserve">In order to keep staff safe and prevent the spread of COVID-19, </w:t>
      </w:r>
      <w:r w:rsidRPr="00140BB9">
        <w:rPr>
          <w:color w:val="DD5330" w:themeColor="accent3"/>
          <w:sz w:val="20"/>
        </w:rPr>
        <w:t>[COMPANY]</w:t>
      </w:r>
      <w:r w:rsidRPr="00534955">
        <w:rPr>
          <w:sz w:val="20"/>
        </w:rPr>
        <w:t xml:space="preserve"> </w:t>
      </w:r>
      <w:r w:rsidR="0087483A" w:rsidRPr="00534955">
        <w:rPr>
          <w:sz w:val="20"/>
        </w:rPr>
        <w:t xml:space="preserve">requires </w:t>
      </w:r>
      <w:r w:rsidRPr="00534955">
        <w:rPr>
          <w:sz w:val="20"/>
        </w:rPr>
        <w:t xml:space="preserve">the following </w:t>
      </w:r>
      <w:r w:rsidR="00053197" w:rsidRPr="00534955">
        <w:rPr>
          <w:sz w:val="20"/>
        </w:rPr>
        <w:t>workplace</w:t>
      </w:r>
      <w:r w:rsidRPr="00534955">
        <w:rPr>
          <w:sz w:val="20"/>
        </w:rPr>
        <w:t xml:space="preserve"> protective measures:</w:t>
      </w:r>
    </w:p>
    <w:p w14:paraId="7B5C21C9" w14:textId="77777777" w:rsidR="00F3568F" w:rsidRPr="000816CE" w:rsidRDefault="001A72E5" w:rsidP="000816CE">
      <w:pPr>
        <w:pStyle w:val="bodyp"/>
        <w:widowControl w:val="0"/>
        <w:spacing w:before="240"/>
        <w:rPr>
          <w:b/>
          <w:color w:val="005762" w:themeColor="accent2"/>
          <w:sz w:val="20"/>
          <w:szCs w:val="21"/>
        </w:rPr>
      </w:pPr>
      <w:r w:rsidRPr="000816CE">
        <w:rPr>
          <w:b/>
          <w:color w:val="005762" w:themeColor="accent2"/>
          <w:sz w:val="20"/>
          <w:szCs w:val="21"/>
        </w:rPr>
        <w:t>General Safety Policies</w:t>
      </w:r>
    </w:p>
    <w:p w14:paraId="18890B97" w14:textId="31452FAE" w:rsidR="001A72E5" w:rsidRPr="00534955" w:rsidRDefault="001A72E5" w:rsidP="001A72E5">
      <w:pPr>
        <w:pStyle w:val="bodyp"/>
        <w:widowControl w:val="0"/>
        <w:numPr>
          <w:ilvl w:val="0"/>
          <w:numId w:val="4"/>
        </w:numPr>
        <w:rPr>
          <w:sz w:val="20"/>
        </w:rPr>
      </w:pPr>
      <w:r w:rsidRPr="00534955">
        <w:rPr>
          <w:sz w:val="20"/>
        </w:rPr>
        <w:t xml:space="preserve">Employees and </w:t>
      </w:r>
      <w:r w:rsidR="00DB2044" w:rsidRPr="00534955">
        <w:rPr>
          <w:sz w:val="20"/>
        </w:rPr>
        <w:t>customers</w:t>
      </w:r>
      <w:r w:rsidRPr="00534955">
        <w:rPr>
          <w:sz w:val="20"/>
        </w:rPr>
        <w:t xml:space="preserve"> who exhibit signs or symptoms of COVID-19 will be asked to leave.</w:t>
      </w:r>
    </w:p>
    <w:p w14:paraId="5C8E652A" w14:textId="77777777" w:rsidR="001A72E5" w:rsidRPr="00534955" w:rsidRDefault="001422F8" w:rsidP="00D3408B">
      <w:pPr>
        <w:pStyle w:val="bodyp"/>
        <w:widowControl w:val="0"/>
        <w:numPr>
          <w:ilvl w:val="0"/>
          <w:numId w:val="4"/>
        </w:numPr>
        <w:rPr>
          <w:sz w:val="20"/>
        </w:rPr>
      </w:pPr>
      <w:r w:rsidRPr="00534955">
        <w:rPr>
          <w:sz w:val="20"/>
        </w:rPr>
        <w:t>A</w:t>
      </w:r>
      <w:r w:rsidR="001A72E5" w:rsidRPr="00534955">
        <w:rPr>
          <w:sz w:val="20"/>
        </w:rPr>
        <w:t>ccess to handwashing stations and alcohol-based hand sanitizers</w:t>
      </w:r>
      <w:r w:rsidR="00F549C0" w:rsidRPr="00534955">
        <w:rPr>
          <w:sz w:val="20"/>
        </w:rPr>
        <w:t xml:space="preserve"> will be provided to </w:t>
      </w:r>
      <w:r w:rsidR="00E42B2F" w:rsidRPr="00534955">
        <w:rPr>
          <w:sz w:val="20"/>
        </w:rPr>
        <w:t>employees. [</w:t>
      </w:r>
      <w:r w:rsidR="00F549C0" w:rsidRPr="001E697E">
        <w:rPr>
          <w:color w:val="DD5330" w:themeColor="accent3"/>
          <w:sz w:val="20"/>
        </w:rPr>
        <w:t>Insert details</w:t>
      </w:r>
      <w:r w:rsidR="00F549C0" w:rsidRPr="00534955">
        <w:rPr>
          <w:sz w:val="20"/>
        </w:rPr>
        <w:t>]</w:t>
      </w:r>
    </w:p>
    <w:p w14:paraId="5DCBD6C5" w14:textId="77777777" w:rsidR="00DB2044" w:rsidRPr="00534955" w:rsidRDefault="00E42B2F" w:rsidP="00DB2044">
      <w:pPr>
        <w:pStyle w:val="bodyp"/>
        <w:widowControl w:val="0"/>
        <w:numPr>
          <w:ilvl w:val="0"/>
          <w:numId w:val="4"/>
        </w:numPr>
        <w:rPr>
          <w:sz w:val="20"/>
        </w:rPr>
      </w:pPr>
      <w:r w:rsidRPr="00534955">
        <w:rPr>
          <w:sz w:val="20"/>
        </w:rPr>
        <w:t>P</w:t>
      </w:r>
      <w:r w:rsidR="008C43FB" w:rsidRPr="00534955">
        <w:rPr>
          <w:sz w:val="20"/>
        </w:rPr>
        <w:t>rotective</w:t>
      </w:r>
      <w:r w:rsidR="00DB2044" w:rsidRPr="00534955">
        <w:rPr>
          <w:sz w:val="20"/>
        </w:rPr>
        <w:t xml:space="preserve"> barriers</w:t>
      </w:r>
      <w:r w:rsidRPr="00534955">
        <w:rPr>
          <w:sz w:val="20"/>
        </w:rPr>
        <w:t xml:space="preserve"> will be installed</w:t>
      </w:r>
      <w:r w:rsidR="00DB2044" w:rsidRPr="00534955">
        <w:rPr>
          <w:sz w:val="20"/>
        </w:rPr>
        <w:t xml:space="preserve"> at checkout locations</w:t>
      </w:r>
      <w:r w:rsidRPr="00534955">
        <w:rPr>
          <w:sz w:val="20"/>
        </w:rPr>
        <w:t xml:space="preserve"> and</w:t>
      </w:r>
      <w:r w:rsidR="00DB2044" w:rsidRPr="00534955">
        <w:rPr>
          <w:sz w:val="20"/>
        </w:rPr>
        <w:t xml:space="preserve"> to promote employee and customer safety.</w:t>
      </w:r>
      <w:r w:rsidRPr="00534955">
        <w:rPr>
          <w:sz w:val="20"/>
        </w:rPr>
        <w:t xml:space="preserve"> [</w:t>
      </w:r>
      <w:r w:rsidRPr="001E697E">
        <w:rPr>
          <w:color w:val="DD5330" w:themeColor="accent3"/>
          <w:sz w:val="20"/>
        </w:rPr>
        <w:t>Insert details</w:t>
      </w:r>
      <w:r w:rsidRPr="00534955">
        <w:rPr>
          <w:sz w:val="20"/>
        </w:rPr>
        <w:t>]</w:t>
      </w:r>
    </w:p>
    <w:p w14:paraId="6FFB2D96" w14:textId="77777777" w:rsidR="000B68A3" w:rsidRPr="00534955" w:rsidRDefault="00623022" w:rsidP="000B68A3">
      <w:pPr>
        <w:pStyle w:val="bodyp"/>
        <w:widowControl w:val="0"/>
        <w:numPr>
          <w:ilvl w:val="0"/>
          <w:numId w:val="4"/>
        </w:numPr>
        <w:rPr>
          <w:sz w:val="20"/>
        </w:rPr>
      </w:pPr>
      <w:r w:rsidRPr="00534955">
        <w:rPr>
          <w:sz w:val="20"/>
        </w:rPr>
        <w:t>E</w:t>
      </w:r>
      <w:r w:rsidR="000B68A3" w:rsidRPr="00534955">
        <w:rPr>
          <w:sz w:val="20"/>
        </w:rPr>
        <w:t xml:space="preserve">mployees can voice concerns </w:t>
      </w:r>
      <w:r w:rsidRPr="00534955">
        <w:rPr>
          <w:sz w:val="20"/>
        </w:rPr>
        <w:t>COVID-19 concerns by [</w:t>
      </w:r>
      <w:r w:rsidRPr="001E697E">
        <w:rPr>
          <w:color w:val="DD5330" w:themeColor="accent3"/>
          <w:sz w:val="20"/>
        </w:rPr>
        <w:t>Insert details</w:t>
      </w:r>
      <w:r w:rsidRPr="00534955">
        <w:rPr>
          <w:sz w:val="20"/>
        </w:rPr>
        <w:t>]</w:t>
      </w:r>
      <w:r w:rsidR="000B68A3" w:rsidRPr="00534955">
        <w:rPr>
          <w:sz w:val="20"/>
        </w:rPr>
        <w:t>.</w:t>
      </w:r>
    </w:p>
    <w:p w14:paraId="1210D486" w14:textId="448E7176" w:rsidR="000B68A3" w:rsidRPr="00534955" w:rsidRDefault="00AB2FE5" w:rsidP="000B68A3">
      <w:pPr>
        <w:pStyle w:val="bodyp"/>
        <w:widowControl w:val="0"/>
        <w:numPr>
          <w:ilvl w:val="0"/>
          <w:numId w:val="4"/>
        </w:numPr>
        <w:rPr>
          <w:sz w:val="20"/>
        </w:rPr>
      </w:pPr>
      <w:r w:rsidRPr="00534955">
        <w:rPr>
          <w:sz w:val="20"/>
        </w:rPr>
        <w:t>Travel will be limited</w:t>
      </w:r>
      <w:r w:rsidR="000B68A3" w:rsidRPr="00534955">
        <w:rPr>
          <w:sz w:val="20"/>
        </w:rPr>
        <w:t xml:space="preserve"> for multi-</w:t>
      </w:r>
      <w:r w:rsidR="008E5960" w:rsidRPr="00534955">
        <w:rPr>
          <w:sz w:val="20"/>
        </w:rPr>
        <w:t>restaurant &amp; bar</w:t>
      </w:r>
      <w:r w:rsidR="000B68A3" w:rsidRPr="00534955">
        <w:rPr>
          <w:sz w:val="20"/>
        </w:rPr>
        <w:t xml:space="preserve"> personnel.</w:t>
      </w:r>
      <w:r w:rsidRPr="00534955">
        <w:rPr>
          <w:sz w:val="20"/>
        </w:rPr>
        <w:t xml:space="preserve"> [</w:t>
      </w:r>
      <w:r w:rsidRPr="001E697E">
        <w:rPr>
          <w:color w:val="DD5330" w:themeColor="accent3"/>
          <w:sz w:val="20"/>
        </w:rPr>
        <w:t>Insert details</w:t>
      </w:r>
      <w:r w:rsidRPr="00534955">
        <w:rPr>
          <w:sz w:val="20"/>
        </w:rPr>
        <w:t>]</w:t>
      </w:r>
    </w:p>
    <w:p w14:paraId="2AB5C411" w14:textId="77777777" w:rsidR="000B68A3" w:rsidRPr="00534955" w:rsidRDefault="00F3568F" w:rsidP="000B68A3">
      <w:pPr>
        <w:pStyle w:val="bodyp"/>
        <w:widowControl w:val="0"/>
        <w:numPr>
          <w:ilvl w:val="0"/>
          <w:numId w:val="4"/>
        </w:numPr>
        <w:rPr>
          <w:sz w:val="20"/>
        </w:rPr>
      </w:pPr>
      <w:r w:rsidRPr="00140BB9">
        <w:rPr>
          <w:color w:val="DD5330" w:themeColor="accent3"/>
          <w:sz w:val="20"/>
        </w:rPr>
        <w:t>[COMPANY]</w:t>
      </w:r>
      <w:r w:rsidRPr="00534955">
        <w:rPr>
          <w:sz w:val="20"/>
        </w:rPr>
        <w:t xml:space="preserve"> may decrease</w:t>
      </w:r>
      <w:r w:rsidR="000B68A3" w:rsidRPr="00534955">
        <w:rPr>
          <w:sz w:val="20"/>
        </w:rPr>
        <w:t xml:space="preserve"> open business hours to perform more frequent </w:t>
      </w:r>
      <w:r w:rsidRPr="00534955">
        <w:rPr>
          <w:sz w:val="20"/>
        </w:rPr>
        <w:t>cleanin</w:t>
      </w:r>
      <w:r w:rsidR="00AB2FE5" w:rsidRPr="00534955">
        <w:rPr>
          <w:sz w:val="20"/>
        </w:rPr>
        <w:t>gs</w:t>
      </w:r>
      <w:r w:rsidR="000B68A3" w:rsidRPr="00534955">
        <w:rPr>
          <w:sz w:val="20"/>
        </w:rPr>
        <w:t>.</w:t>
      </w:r>
      <w:r w:rsidR="00AB2FE5" w:rsidRPr="00534955">
        <w:rPr>
          <w:sz w:val="20"/>
        </w:rPr>
        <w:t>[</w:t>
      </w:r>
      <w:r w:rsidR="00AB2FE5" w:rsidRPr="001E697E">
        <w:rPr>
          <w:color w:val="DD5330" w:themeColor="accent3"/>
          <w:sz w:val="20"/>
        </w:rPr>
        <w:t>Insert details</w:t>
      </w:r>
      <w:r w:rsidR="00AB2FE5" w:rsidRPr="00534955">
        <w:rPr>
          <w:sz w:val="20"/>
        </w:rPr>
        <w:t>]</w:t>
      </w:r>
    </w:p>
    <w:p w14:paraId="1A2F7A2C" w14:textId="4A14CE07" w:rsidR="00623022" w:rsidRPr="00534955" w:rsidRDefault="00623022" w:rsidP="00D3408B">
      <w:pPr>
        <w:pStyle w:val="bodyp"/>
        <w:widowControl w:val="0"/>
        <w:numPr>
          <w:ilvl w:val="0"/>
          <w:numId w:val="4"/>
        </w:numPr>
        <w:rPr>
          <w:sz w:val="20"/>
        </w:rPr>
      </w:pPr>
      <w:r w:rsidRPr="00140BB9">
        <w:rPr>
          <w:color w:val="DD5330" w:themeColor="accent3"/>
          <w:sz w:val="20"/>
        </w:rPr>
        <w:t>[COMPANY]</w:t>
      </w:r>
      <w:r w:rsidRPr="00534955">
        <w:rPr>
          <w:sz w:val="20"/>
        </w:rPr>
        <w:t xml:space="preserve"> will limit the number of customers allowed in our </w:t>
      </w:r>
      <w:r w:rsidR="008E5960" w:rsidRPr="00534955">
        <w:rPr>
          <w:sz w:val="20"/>
        </w:rPr>
        <w:t>restaurant &amp; bar</w:t>
      </w:r>
      <w:r w:rsidRPr="00534955">
        <w:rPr>
          <w:sz w:val="20"/>
        </w:rPr>
        <w:t xml:space="preserve"> at any one time to [</w:t>
      </w:r>
      <w:r w:rsidRPr="001E697E">
        <w:rPr>
          <w:color w:val="DD5330" w:themeColor="accent3"/>
          <w:sz w:val="20"/>
        </w:rPr>
        <w:t xml:space="preserve">Insert </w:t>
      </w:r>
      <w:r w:rsidR="004147E9" w:rsidRPr="001E697E">
        <w:rPr>
          <w:color w:val="DD5330" w:themeColor="accent3"/>
          <w:sz w:val="20"/>
        </w:rPr>
        <w:t>details. Take</w:t>
      </w:r>
      <w:r w:rsidRPr="001E697E">
        <w:rPr>
          <w:color w:val="DD5330" w:themeColor="accent3"/>
          <w:sz w:val="20"/>
        </w:rPr>
        <w:t xml:space="preserve"> state and local rules into account</w:t>
      </w:r>
      <w:r w:rsidRPr="00534955">
        <w:rPr>
          <w:sz w:val="20"/>
        </w:rPr>
        <w:t>].</w:t>
      </w:r>
    </w:p>
    <w:p w14:paraId="2A6EB417" w14:textId="77777777" w:rsidR="00D3408B" w:rsidRPr="00534955" w:rsidRDefault="00D3408B" w:rsidP="00D3408B">
      <w:pPr>
        <w:pStyle w:val="bodyp"/>
        <w:widowControl w:val="0"/>
        <w:numPr>
          <w:ilvl w:val="0"/>
          <w:numId w:val="4"/>
        </w:numPr>
        <w:rPr>
          <w:sz w:val="20"/>
        </w:rPr>
      </w:pPr>
      <w:r w:rsidRPr="00534955">
        <w:rPr>
          <w:sz w:val="20"/>
        </w:rPr>
        <w:t xml:space="preserve">In order to protect staff when working around customers, </w:t>
      </w:r>
      <w:r w:rsidRPr="00140BB9">
        <w:rPr>
          <w:color w:val="DD5330" w:themeColor="accent3"/>
          <w:sz w:val="20"/>
        </w:rPr>
        <w:t>[COMPANY]</w:t>
      </w:r>
      <w:r w:rsidRPr="00534955">
        <w:rPr>
          <w:sz w:val="20"/>
        </w:rPr>
        <w:t xml:space="preserve"> may provide:</w:t>
      </w:r>
    </w:p>
    <w:p w14:paraId="73FFA27B" w14:textId="77777777" w:rsidR="00D3408B" w:rsidRPr="00534955" w:rsidRDefault="00D3408B" w:rsidP="00D3408B">
      <w:pPr>
        <w:pStyle w:val="bodyp"/>
        <w:widowControl w:val="0"/>
        <w:numPr>
          <w:ilvl w:val="1"/>
          <w:numId w:val="4"/>
        </w:numPr>
        <w:rPr>
          <w:sz w:val="20"/>
        </w:rPr>
      </w:pPr>
      <w:r w:rsidRPr="00534955">
        <w:rPr>
          <w:b/>
          <w:sz w:val="20"/>
        </w:rPr>
        <w:t>Gloves</w:t>
      </w:r>
      <w:r w:rsidRPr="00534955">
        <w:rPr>
          <w:sz w:val="20"/>
        </w:rPr>
        <w:t xml:space="preserve">—Employees may contract COVID-19 by touching contaminated surfaces and then touching their face. Gloves are an effective way to prevent COVID-19 from getting on an employee’s skin. They are also a good reminder for employees not to touch their face. </w:t>
      </w:r>
    </w:p>
    <w:p w14:paraId="31093781" w14:textId="77777777" w:rsidR="00D3408B" w:rsidRPr="00534955" w:rsidRDefault="00D3408B" w:rsidP="00D3408B">
      <w:pPr>
        <w:pStyle w:val="bodyp"/>
        <w:widowControl w:val="0"/>
        <w:numPr>
          <w:ilvl w:val="1"/>
          <w:numId w:val="4"/>
        </w:numPr>
        <w:rPr>
          <w:sz w:val="20"/>
        </w:rPr>
      </w:pPr>
      <w:r w:rsidRPr="00534955">
        <w:rPr>
          <w:b/>
          <w:sz w:val="20"/>
        </w:rPr>
        <w:t>Face masks</w:t>
      </w:r>
      <w:r w:rsidRPr="00534955">
        <w:rPr>
          <w:sz w:val="20"/>
        </w:rPr>
        <w:t>—Viruses can be transmitted through the mouth via tiny viral particles known as aerosols. Face masks can help protect employees from these particles.</w:t>
      </w:r>
    </w:p>
    <w:p w14:paraId="49A31C37" w14:textId="77777777" w:rsidR="00B31809" w:rsidRPr="000816CE" w:rsidRDefault="007838EE" w:rsidP="000816CE">
      <w:pPr>
        <w:pStyle w:val="bodyp"/>
        <w:widowControl w:val="0"/>
        <w:spacing w:before="240"/>
        <w:rPr>
          <w:b/>
          <w:color w:val="005762" w:themeColor="accent2"/>
          <w:sz w:val="20"/>
          <w:szCs w:val="21"/>
        </w:rPr>
      </w:pPr>
      <w:bookmarkStart w:id="0" w:name="WorkerProtocals"/>
      <w:bookmarkEnd w:id="0"/>
      <w:r w:rsidRPr="000816CE">
        <w:rPr>
          <w:b/>
          <w:color w:val="005762" w:themeColor="accent2"/>
          <w:sz w:val="20"/>
          <w:szCs w:val="21"/>
        </w:rPr>
        <w:t>Protocols</w:t>
      </w:r>
      <w:r w:rsidR="00B31809" w:rsidRPr="000816CE">
        <w:rPr>
          <w:b/>
          <w:color w:val="005762" w:themeColor="accent2"/>
          <w:sz w:val="20"/>
          <w:szCs w:val="21"/>
        </w:rPr>
        <w:t xml:space="preserve"> for Workers</w:t>
      </w:r>
    </w:p>
    <w:p w14:paraId="117E4758" w14:textId="39A63708" w:rsidR="007526BF" w:rsidRPr="00534955" w:rsidRDefault="007526BF" w:rsidP="007526BF">
      <w:pPr>
        <w:pStyle w:val="bodyp"/>
        <w:widowControl w:val="0"/>
        <w:rPr>
          <w:sz w:val="20"/>
        </w:rPr>
      </w:pPr>
      <w:r w:rsidRPr="00534955">
        <w:rPr>
          <w:sz w:val="20"/>
        </w:rPr>
        <w:t xml:space="preserve">To ensure </w:t>
      </w:r>
      <w:r w:rsidR="007838EE" w:rsidRPr="00534955">
        <w:rPr>
          <w:sz w:val="20"/>
        </w:rPr>
        <w:t xml:space="preserve">safety at </w:t>
      </w:r>
      <w:r w:rsidR="007838EE" w:rsidRPr="00140BB9">
        <w:rPr>
          <w:color w:val="DD5330" w:themeColor="accent3"/>
          <w:sz w:val="20"/>
        </w:rPr>
        <w:t>[COMPANY]</w:t>
      </w:r>
      <w:r w:rsidR="007838EE" w:rsidRPr="00534955">
        <w:rPr>
          <w:sz w:val="20"/>
        </w:rPr>
        <w:t xml:space="preserve"> </w:t>
      </w:r>
      <w:r w:rsidR="008E5960" w:rsidRPr="00534955">
        <w:rPr>
          <w:sz w:val="20"/>
        </w:rPr>
        <w:t>restaurant &amp; bar</w:t>
      </w:r>
      <w:r w:rsidR="007838EE" w:rsidRPr="00534955">
        <w:rPr>
          <w:sz w:val="20"/>
        </w:rPr>
        <w:t>s, employees will be asked to:</w:t>
      </w:r>
    </w:p>
    <w:p w14:paraId="3483BAE2" w14:textId="77777777" w:rsidR="00B31809" w:rsidRPr="00534955" w:rsidRDefault="00B31809" w:rsidP="00B31809">
      <w:pPr>
        <w:pStyle w:val="bodyp"/>
        <w:widowControl w:val="0"/>
        <w:numPr>
          <w:ilvl w:val="0"/>
          <w:numId w:val="6"/>
        </w:numPr>
        <w:rPr>
          <w:sz w:val="20"/>
        </w:rPr>
      </w:pPr>
      <w:r w:rsidRPr="00534955">
        <w:rPr>
          <w:sz w:val="20"/>
        </w:rPr>
        <w:t xml:space="preserve">Notify </w:t>
      </w:r>
      <w:r w:rsidR="007838EE" w:rsidRPr="00534955">
        <w:rPr>
          <w:sz w:val="20"/>
        </w:rPr>
        <w:t>their</w:t>
      </w:r>
      <w:r w:rsidRPr="00534955">
        <w:rPr>
          <w:sz w:val="20"/>
        </w:rPr>
        <w:t xml:space="preserve"> supervisor and stay home if </w:t>
      </w:r>
      <w:r w:rsidR="007838EE" w:rsidRPr="00534955">
        <w:rPr>
          <w:sz w:val="20"/>
        </w:rPr>
        <w:t xml:space="preserve">they are experiencing COVID-19 </w:t>
      </w:r>
      <w:r w:rsidRPr="00534955">
        <w:rPr>
          <w:sz w:val="20"/>
        </w:rPr>
        <w:t>symptoms (</w:t>
      </w:r>
      <w:r w:rsidR="007838EE" w:rsidRPr="00534955">
        <w:rPr>
          <w:sz w:val="20"/>
        </w:rPr>
        <w:t xml:space="preserve">e.g., </w:t>
      </w:r>
      <w:r w:rsidRPr="00534955">
        <w:rPr>
          <w:sz w:val="20"/>
        </w:rPr>
        <w:t>fever, cough or shortness of breath).</w:t>
      </w:r>
    </w:p>
    <w:p w14:paraId="2BB9583C" w14:textId="77777777" w:rsidR="00DD2167" w:rsidRPr="00534955" w:rsidRDefault="00B31809" w:rsidP="00DD2167">
      <w:pPr>
        <w:pStyle w:val="bodyp"/>
        <w:widowControl w:val="0"/>
        <w:numPr>
          <w:ilvl w:val="0"/>
          <w:numId w:val="6"/>
        </w:numPr>
        <w:rPr>
          <w:sz w:val="20"/>
        </w:rPr>
      </w:pPr>
      <w:r w:rsidRPr="00534955">
        <w:rPr>
          <w:sz w:val="20"/>
        </w:rPr>
        <w:t>Limit close contact</w:t>
      </w:r>
      <w:r w:rsidR="007838EE" w:rsidRPr="00534955">
        <w:rPr>
          <w:sz w:val="20"/>
        </w:rPr>
        <w:t xml:space="preserve"> with others, </w:t>
      </w:r>
      <w:r w:rsidRPr="00534955">
        <w:rPr>
          <w:sz w:val="20"/>
        </w:rPr>
        <w:t>maintain</w:t>
      </w:r>
      <w:r w:rsidR="007838EE" w:rsidRPr="00534955">
        <w:rPr>
          <w:sz w:val="20"/>
        </w:rPr>
        <w:t>ing</w:t>
      </w:r>
      <w:r w:rsidRPr="00534955">
        <w:rPr>
          <w:sz w:val="20"/>
        </w:rPr>
        <w:t xml:space="preserve"> a distance of at least 6 feet when possible.</w:t>
      </w:r>
      <w:r w:rsidR="007838EE" w:rsidRPr="00534955">
        <w:rPr>
          <w:sz w:val="20"/>
        </w:rPr>
        <w:t xml:space="preserve"> Workers are encouraged to r</w:t>
      </w:r>
      <w:r w:rsidRPr="00534955">
        <w:rPr>
          <w:sz w:val="20"/>
        </w:rPr>
        <w:t>emind customers to maintain</w:t>
      </w:r>
      <w:r w:rsidR="007838EE" w:rsidRPr="00534955">
        <w:rPr>
          <w:sz w:val="20"/>
        </w:rPr>
        <w:t xml:space="preserve"> at least</w:t>
      </w:r>
      <w:r w:rsidRPr="00534955">
        <w:rPr>
          <w:sz w:val="20"/>
        </w:rPr>
        <w:t xml:space="preserve"> 6 feet</w:t>
      </w:r>
      <w:r w:rsidR="007838EE" w:rsidRPr="00534955">
        <w:rPr>
          <w:sz w:val="20"/>
        </w:rPr>
        <w:t xml:space="preserve"> of</w:t>
      </w:r>
      <w:r w:rsidRPr="00534955">
        <w:rPr>
          <w:sz w:val="20"/>
        </w:rPr>
        <w:t xml:space="preserve"> distance from workers and other </w:t>
      </w:r>
      <w:r w:rsidRPr="00534955">
        <w:rPr>
          <w:sz w:val="20"/>
        </w:rPr>
        <w:lastRenderedPageBreak/>
        <w:t>customers</w:t>
      </w:r>
      <w:r w:rsidR="007838EE" w:rsidRPr="00534955">
        <w:rPr>
          <w:sz w:val="20"/>
        </w:rPr>
        <w:t>.</w:t>
      </w:r>
      <w:r w:rsidRPr="00534955">
        <w:rPr>
          <w:sz w:val="20"/>
        </w:rPr>
        <w:t xml:space="preserve"> </w:t>
      </w:r>
      <w:r w:rsidR="00DD2167" w:rsidRPr="00534955">
        <w:rPr>
          <w:sz w:val="20"/>
        </w:rPr>
        <w:t xml:space="preserve">Above all, avoid job tasks that require face-to-face </w:t>
      </w:r>
      <w:r w:rsidR="00D15C90" w:rsidRPr="00534955">
        <w:rPr>
          <w:sz w:val="20"/>
        </w:rPr>
        <w:t>contact</w:t>
      </w:r>
      <w:r w:rsidR="00DD2167" w:rsidRPr="00534955">
        <w:rPr>
          <w:sz w:val="20"/>
        </w:rPr>
        <w:t xml:space="preserve"> with others where possible. If this is unavoidable, employees will be provided with face masks, physical barriers and other workplace controls to ensure their safety. </w:t>
      </w:r>
    </w:p>
    <w:p w14:paraId="007AB57D" w14:textId="77777777" w:rsidR="00B31809" w:rsidRPr="00534955" w:rsidRDefault="007838EE" w:rsidP="00B31809">
      <w:pPr>
        <w:pStyle w:val="bodyp"/>
        <w:widowControl w:val="0"/>
        <w:numPr>
          <w:ilvl w:val="0"/>
          <w:numId w:val="6"/>
        </w:numPr>
        <w:rPr>
          <w:sz w:val="20"/>
        </w:rPr>
      </w:pPr>
      <w:r w:rsidRPr="00534955">
        <w:rPr>
          <w:sz w:val="20"/>
        </w:rPr>
        <w:t>Wear</w:t>
      </w:r>
      <w:r w:rsidR="00B31809" w:rsidRPr="00534955">
        <w:rPr>
          <w:sz w:val="20"/>
        </w:rPr>
        <w:t xml:space="preserve"> face </w:t>
      </w:r>
      <w:r w:rsidRPr="00534955">
        <w:rPr>
          <w:sz w:val="20"/>
        </w:rPr>
        <w:t>masks</w:t>
      </w:r>
      <w:r w:rsidR="00B31809" w:rsidRPr="00534955">
        <w:rPr>
          <w:sz w:val="20"/>
        </w:rPr>
        <w:t xml:space="preserve"> where other social distancing measures are difficult to maintain.</w:t>
      </w:r>
    </w:p>
    <w:p w14:paraId="7E913F05" w14:textId="77777777" w:rsidR="00D3408B" w:rsidRPr="00534955" w:rsidRDefault="00D3408B" w:rsidP="00B31809">
      <w:pPr>
        <w:pStyle w:val="bodyp"/>
        <w:widowControl w:val="0"/>
        <w:numPr>
          <w:ilvl w:val="0"/>
          <w:numId w:val="6"/>
        </w:numPr>
        <w:rPr>
          <w:sz w:val="20"/>
        </w:rPr>
      </w:pPr>
      <w:r w:rsidRPr="00534955">
        <w:rPr>
          <w:sz w:val="20"/>
        </w:rPr>
        <w:t xml:space="preserve">Refrain from sharing equipment. In instances where this is unavoidable, </w:t>
      </w:r>
      <w:r w:rsidRPr="00140BB9">
        <w:rPr>
          <w:color w:val="DD5330" w:themeColor="accent3"/>
          <w:sz w:val="20"/>
        </w:rPr>
        <w:t>[COMPANY]</w:t>
      </w:r>
      <w:r w:rsidRPr="00534955">
        <w:rPr>
          <w:sz w:val="20"/>
        </w:rPr>
        <w:t xml:space="preserve"> will provide alcohol-based wipes and other cleaning materials that employees can use to clean equipment.</w:t>
      </w:r>
    </w:p>
    <w:p w14:paraId="252B8F04" w14:textId="77777777" w:rsidR="00B31809" w:rsidRPr="00534955" w:rsidRDefault="006B2554" w:rsidP="00B31809">
      <w:pPr>
        <w:pStyle w:val="bodyp"/>
        <w:widowControl w:val="0"/>
        <w:numPr>
          <w:ilvl w:val="0"/>
          <w:numId w:val="6"/>
        </w:numPr>
        <w:rPr>
          <w:sz w:val="20"/>
        </w:rPr>
      </w:pPr>
      <w:r w:rsidRPr="00534955">
        <w:rPr>
          <w:sz w:val="20"/>
        </w:rPr>
        <w:t>Keep the following in mind w</w:t>
      </w:r>
      <w:r w:rsidR="00B31809" w:rsidRPr="00534955">
        <w:rPr>
          <w:sz w:val="20"/>
        </w:rPr>
        <w:t>hen exchanging paper and coin money:</w:t>
      </w:r>
    </w:p>
    <w:p w14:paraId="131A568F" w14:textId="77777777" w:rsidR="00B31809" w:rsidRPr="00534955" w:rsidRDefault="00B31809" w:rsidP="00B31809">
      <w:pPr>
        <w:pStyle w:val="bodyp"/>
        <w:widowControl w:val="0"/>
        <w:numPr>
          <w:ilvl w:val="1"/>
          <w:numId w:val="6"/>
        </w:numPr>
        <w:rPr>
          <w:sz w:val="20"/>
        </w:rPr>
      </w:pPr>
      <w:r w:rsidRPr="00534955">
        <w:rPr>
          <w:sz w:val="20"/>
        </w:rPr>
        <w:t>Do not touch your face after</w:t>
      </w:r>
      <w:r w:rsidR="00D15C90" w:rsidRPr="00534955">
        <w:rPr>
          <w:sz w:val="20"/>
        </w:rPr>
        <w:t xml:space="preserve"> the exchange</w:t>
      </w:r>
      <w:r w:rsidRPr="00534955">
        <w:rPr>
          <w:sz w:val="20"/>
        </w:rPr>
        <w:t>.</w:t>
      </w:r>
    </w:p>
    <w:p w14:paraId="74777813" w14:textId="77777777" w:rsidR="00B31809" w:rsidRPr="00534955" w:rsidRDefault="00B31809" w:rsidP="00B31809">
      <w:pPr>
        <w:pStyle w:val="bodyp"/>
        <w:widowControl w:val="0"/>
        <w:numPr>
          <w:ilvl w:val="1"/>
          <w:numId w:val="6"/>
        </w:numPr>
        <w:rPr>
          <w:sz w:val="20"/>
        </w:rPr>
      </w:pPr>
      <w:r w:rsidRPr="00534955">
        <w:rPr>
          <w:sz w:val="20"/>
        </w:rPr>
        <w:t>Ask customers to place cash on the counter rather than directly into your hand.</w:t>
      </w:r>
    </w:p>
    <w:p w14:paraId="26465FB9" w14:textId="77777777" w:rsidR="00B31809" w:rsidRPr="00534955" w:rsidRDefault="00B31809" w:rsidP="00B31809">
      <w:pPr>
        <w:pStyle w:val="bodyp"/>
        <w:widowControl w:val="0"/>
        <w:numPr>
          <w:ilvl w:val="1"/>
          <w:numId w:val="6"/>
        </w:numPr>
        <w:rPr>
          <w:sz w:val="20"/>
        </w:rPr>
      </w:pPr>
      <w:r w:rsidRPr="00534955">
        <w:rPr>
          <w:sz w:val="20"/>
        </w:rPr>
        <w:t>Place money directly on the counter when providing change back to customers.</w:t>
      </w:r>
    </w:p>
    <w:p w14:paraId="74D3088E" w14:textId="77777777" w:rsidR="00B31809" w:rsidRPr="00534955" w:rsidRDefault="00D15C90" w:rsidP="00B31809">
      <w:pPr>
        <w:pStyle w:val="bodyp"/>
        <w:widowControl w:val="0"/>
        <w:numPr>
          <w:ilvl w:val="1"/>
          <w:numId w:val="6"/>
        </w:numPr>
        <w:rPr>
          <w:sz w:val="20"/>
        </w:rPr>
      </w:pPr>
      <w:r w:rsidRPr="00534955">
        <w:rPr>
          <w:sz w:val="20"/>
        </w:rPr>
        <w:t>Sanitize the counter between customer checkouts</w:t>
      </w:r>
      <w:r w:rsidR="00B31809" w:rsidRPr="00534955">
        <w:rPr>
          <w:sz w:val="20"/>
        </w:rPr>
        <w:t>.</w:t>
      </w:r>
    </w:p>
    <w:p w14:paraId="5EFC334F" w14:textId="77777777" w:rsidR="006B2554" w:rsidRPr="00534955" w:rsidRDefault="00B31809" w:rsidP="00D756D1">
      <w:pPr>
        <w:pStyle w:val="bodyp"/>
        <w:widowControl w:val="0"/>
        <w:numPr>
          <w:ilvl w:val="0"/>
          <w:numId w:val="6"/>
        </w:numPr>
        <w:rPr>
          <w:sz w:val="20"/>
        </w:rPr>
      </w:pPr>
      <w:r w:rsidRPr="00534955">
        <w:rPr>
          <w:sz w:val="20"/>
        </w:rPr>
        <w:t>Clean and disinfect frequently touched surface</w:t>
      </w:r>
      <w:r w:rsidR="006B2554" w:rsidRPr="00534955">
        <w:rPr>
          <w:sz w:val="20"/>
        </w:rPr>
        <w:t>s, including</w:t>
      </w:r>
      <w:r w:rsidRPr="00534955">
        <w:rPr>
          <w:sz w:val="20"/>
        </w:rPr>
        <w:t xml:space="preserve"> workstations, cash registers, payment terminals, door handles, tables and countertops on a </w:t>
      </w:r>
      <w:r w:rsidR="006B2554" w:rsidRPr="00534955">
        <w:rPr>
          <w:sz w:val="20"/>
        </w:rPr>
        <w:t>regular</w:t>
      </w:r>
      <w:r w:rsidRPr="00534955">
        <w:rPr>
          <w:sz w:val="20"/>
        </w:rPr>
        <w:t xml:space="preserve"> basis. </w:t>
      </w:r>
    </w:p>
    <w:p w14:paraId="0C494421" w14:textId="77777777" w:rsidR="00B31809" w:rsidRPr="00534955" w:rsidRDefault="00B31809" w:rsidP="00D756D1">
      <w:pPr>
        <w:pStyle w:val="bodyp"/>
        <w:widowControl w:val="0"/>
        <w:numPr>
          <w:ilvl w:val="0"/>
          <w:numId w:val="6"/>
        </w:numPr>
        <w:rPr>
          <w:sz w:val="20"/>
        </w:rPr>
      </w:pPr>
      <w:r w:rsidRPr="00534955">
        <w:rPr>
          <w:sz w:val="20"/>
        </w:rPr>
        <w:t xml:space="preserve">Practice proper hand hygiene. Wash your hands regularly with soap and water for at least 20 seconds. An alcohol-based hand sanitizer containing at least 60% alcohol can </w:t>
      </w:r>
      <w:r w:rsidR="00D15C90" w:rsidRPr="00534955">
        <w:rPr>
          <w:sz w:val="20"/>
        </w:rPr>
        <w:t xml:space="preserve">also </w:t>
      </w:r>
      <w:r w:rsidRPr="00534955">
        <w:rPr>
          <w:sz w:val="20"/>
        </w:rPr>
        <w:t xml:space="preserve">be used. </w:t>
      </w:r>
      <w:r w:rsidR="005F6400" w:rsidRPr="00534955">
        <w:rPr>
          <w:sz w:val="20"/>
        </w:rPr>
        <w:t>Employees should clean their hands:</w:t>
      </w:r>
    </w:p>
    <w:p w14:paraId="71C76513" w14:textId="77777777" w:rsidR="00B31809" w:rsidRPr="00534955" w:rsidRDefault="00B31809" w:rsidP="001A72E5">
      <w:pPr>
        <w:pStyle w:val="bodyp"/>
        <w:widowControl w:val="0"/>
        <w:numPr>
          <w:ilvl w:val="1"/>
          <w:numId w:val="6"/>
        </w:numPr>
        <w:rPr>
          <w:sz w:val="20"/>
        </w:rPr>
      </w:pPr>
      <w:r w:rsidRPr="00534955">
        <w:rPr>
          <w:sz w:val="20"/>
        </w:rPr>
        <w:t xml:space="preserve">Before, during and after </w:t>
      </w:r>
      <w:r w:rsidR="005F6400" w:rsidRPr="00534955">
        <w:rPr>
          <w:sz w:val="20"/>
        </w:rPr>
        <w:t>food preparation</w:t>
      </w:r>
    </w:p>
    <w:p w14:paraId="097D87DC" w14:textId="62D2090A" w:rsidR="00B31809" w:rsidRPr="00534955" w:rsidRDefault="00B31809" w:rsidP="001A72E5">
      <w:pPr>
        <w:pStyle w:val="bodyp"/>
        <w:widowControl w:val="0"/>
        <w:numPr>
          <w:ilvl w:val="1"/>
          <w:numId w:val="6"/>
        </w:numPr>
        <w:rPr>
          <w:sz w:val="20"/>
        </w:rPr>
      </w:pPr>
      <w:r w:rsidRPr="00534955">
        <w:rPr>
          <w:sz w:val="20"/>
        </w:rPr>
        <w:t>Before eating food</w:t>
      </w:r>
    </w:p>
    <w:p w14:paraId="2EB19F86" w14:textId="2BF673BF" w:rsidR="00321016" w:rsidRPr="00534955" w:rsidRDefault="00321016" w:rsidP="001A72E5">
      <w:pPr>
        <w:pStyle w:val="bodyp"/>
        <w:widowControl w:val="0"/>
        <w:numPr>
          <w:ilvl w:val="1"/>
          <w:numId w:val="6"/>
        </w:numPr>
        <w:rPr>
          <w:sz w:val="20"/>
        </w:rPr>
      </w:pPr>
      <w:r w:rsidRPr="00534955">
        <w:rPr>
          <w:sz w:val="20"/>
        </w:rPr>
        <w:t>Before and after delivering food</w:t>
      </w:r>
    </w:p>
    <w:p w14:paraId="2FD1C370" w14:textId="77777777" w:rsidR="00B31809" w:rsidRPr="00534955" w:rsidRDefault="00B31809" w:rsidP="001A72E5">
      <w:pPr>
        <w:pStyle w:val="bodyp"/>
        <w:widowControl w:val="0"/>
        <w:numPr>
          <w:ilvl w:val="1"/>
          <w:numId w:val="6"/>
        </w:numPr>
        <w:rPr>
          <w:sz w:val="20"/>
        </w:rPr>
      </w:pPr>
      <w:r w:rsidRPr="00534955">
        <w:rPr>
          <w:sz w:val="20"/>
        </w:rPr>
        <w:t xml:space="preserve">After using the </w:t>
      </w:r>
      <w:r w:rsidR="005F6400" w:rsidRPr="00534955">
        <w:rPr>
          <w:sz w:val="20"/>
        </w:rPr>
        <w:t>restroom</w:t>
      </w:r>
    </w:p>
    <w:p w14:paraId="1D43623A" w14:textId="77777777" w:rsidR="00B31809" w:rsidRPr="00534955" w:rsidRDefault="00B31809" w:rsidP="001A72E5">
      <w:pPr>
        <w:pStyle w:val="bodyp"/>
        <w:widowControl w:val="0"/>
        <w:numPr>
          <w:ilvl w:val="1"/>
          <w:numId w:val="6"/>
        </w:numPr>
        <w:rPr>
          <w:sz w:val="20"/>
        </w:rPr>
      </w:pPr>
      <w:r w:rsidRPr="00534955">
        <w:rPr>
          <w:sz w:val="20"/>
        </w:rPr>
        <w:t xml:space="preserve">After blowing </w:t>
      </w:r>
      <w:r w:rsidR="005F6400" w:rsidRPr="00534955">
        <w:rPr>
          <w:sz w:val="20"/>
        </w:rPr>
        <w:t>their</w:t>
      </w:r>
      <w:r w:rsidRPr="00534955">
        <w:rPr>
          <w:sz w:val="20"/>
        </w:rPr>
        <w:t xml:space="preserve"> nose, coughing or sneezing</w:t>
      </w:r>
    </w:p>
    <w:p w14:paraId="3D1C09F0" w14:textId="13D6FFD9" w:rsidR="00B31809" w:rsidRPr="00534955" w:rsidRDefault="00B31809" w:rsidP="001A72E5">
      <w:pPr>
        <w:pStyle w:val="bodyp"/>
        <w:widowControl w:val="0"/>
        <w:numPr>
          <w:ilvl w:val="1"/>
          <w:numId w:val="6"/>
        </w:numPr>
        <w:rPr>
          <w:sz w:val="20"/>
        </w:rPr>
      </w:pPr>
      <w:r w:rsidRPr="00534955">
        <w:rPr>
          <w:sz w:val="20"/>
        </w:rPr>
        <w:t xml:space="preserve">After putting on, touching or removing </w:t>
      </w:r>
      <w:r w:rsidR="00D15C90" w:rsidRPr="00534955">
        <w:rPr>
          <w:sz w:val="20"/>
        </w:rPr>
        <w:t>face masks</w:t>
      </w:r>
    </w:p>
    <w:p w14:paraId="3A21E473" w14:textId="536EF5A1" w:rsidR="00321016" w:rsidRPr="00534955" w:rsidRDefault="00321016" w:rsidP="001A72E5">
      <w:pPr>
        <w:pStyle w:val="bodyp"/>
        <w:widowControl w:val="0"/>
        <w:numPr>
          <w:ilvl w:val="1"/>
          <w:numId w:val="6"/>
        </w:numPr>
        <w:rPr>
          <w:sz w:val="20"/>
        </w:rPr>
      </w:pPr>
      <w:r w:rsidRPr="00534955">
        <w:rPr>
          <w:sz w:val="20"/>
        </w:rPr>
        <w:t>After clearing dishes from a table</w:t>
      </w:r>
    </w:p>
    <w:p w14:paraId="77B5FEDF" w14:textId="77777777" w:rsidR="00D15C90" w:rsidRPr="00534955" w:rsidRDefault="00B31809" w:rsidP="001A72E5">
      <w:pPr>
        <w:pStyle w:val="bodyp"/>
        <w:widowControl w:val="0"/>
        <w:numPr>
          <w:ilvl w:val="1"/>
          <w:numId w:val="6"/>
        </w:numPr>
        <w:rPr>
          <w:sz w:val="20"/>
        </w:rPr>
      </w:pPr>
      <w:r w:rsidRPr="00534955">
        <w:rPr>
          <w:sz w:val="20"/>
        </w:rPr>
        <w:t>Before and after work shifts</w:t>
      </w:r>
    </w:p>
    <w:p w14:paraId="1BFFA42E" w14:textId="77777777" w:rsidR="00B31809" w:rsidRPr="00534955" w:rsidRDefault="00D15C90" w:rsidP="001A72E5">
      <w:pPr>
        <w:pStyle w:val="bodyp"/>
        <w:widowControl w:val="0"/>
        <w:numPr>
          <w:ilvl w:val="1"/>
          <w:numId w:val="6"/>
        </w:numPr>
        <w:rPr>
          <w:sz w:val="20"/>
        </w:rPr>
      </w:pPr>
      <w:r w:rsidRPr="00534955">
        <w:rPr>
          <w:sz w:val="20"/>
        </w:rPr>
        <w:t>P</w:t>
      </w:r>
      <w:r w:rsidR="00B31809" w:rsidRPr="00534955">
        <w:rPr>
          <w:sz w:val="20"/>
        </w:rPr>
        <w:t>eriodically throughout</w:t>
      </w:r>
      <w:r w:rsidR="005F6400" w:rsidRPr="00534955">
        <w:rPr>
          <w:sz w:val="20"/>
        </w:rPr>
        <w:t xml:space="preserve"> the day</w:t>
      </w:r>
    </w:p>
    <w:p w14:paraId="394A333B" w14:textId="77777777" w:rsidR="00B31809" w:rsidRPr="00534955" w:rsidRDefault="00B31809" w:rsidP="001A72E5">
      <w:pPr>
        <w:pStyle w:val="bodyp"/>
        <w:widowControl w:val="0"/>
        <w:numPr>
          <w:ilvl w:val="1"/>
          <w:numId w:val="6"/>
        </w:numPr>
        <w:rPr>
          <w:sz w:val="20"/>
        </w:rPr>
      </w:pPr>
      <w:r w:rsidRPr="00534955">
        <w:rPr>
          <w:sz w:val="20"/>
        </w:rPr>
        <w:t>Before and after work breaks</w:t>
      </w:r>
    </w:p>
    <w:p w14:paraId="6E9C32F3" w14:textId="77777777" w:rsidR="005F6400" w:rsidRPr="00534955" w:rsidRDefault="00B31809" w:rsidP="00D756D1">
      <w:pPr>
        <w:pStyle w:val="bodyp"/>
        <w:widowControl w:val="0"/>
        <w:numPr>
          <w:ilvl w:val="1"/>
          <w:numId w:val="6"/>
        </w:numPr>
        <w:rPr>
          <w:sz w:val="20"/>
        </w:rPr>
      </w:pPr>
      <w:r w:rsidRPr="00534955">
        <w:rPr>
          <w:sz w:val="20"/>
        </w:rPr>
        <w:t>After touching money or objects that have been handled by customers</w:t>
      </w:r>
    </w:p>
    <w:p w14:paraId="795B9048" w14:textId="77777777" w:rsidR="00B31809" w:rsidRPr="00534955" w:rsidRDefault="005F6400" w:rsidP="001A72E5">
      <w:pPr>
        <w:pStyle w:val="bodyp"/>
        <w:widowControl w:val="0"/>
        <w:numPr>
          <w:ilvl w:val="0"/>
          <w:numId w:val="6"/>
        </w:numPr>
        <w:rPr>
          <w:sz w:val="20"/>
        </w:rPr>
      </w:pPr>
      <w:r w:rsidRPr="00534955">
        <w:rPr>
          <w:sz w:val="20"/>
        </w:rPr>
        <w:t>Avoid</w:t>
      </w:r>
      <w:r w:rsidR="00B31809" w:rsidRPr="00534955">
        <w:rPr>
          <w:sz w:val="20"/>
        </w:rPr>
        <w:t xml:space="preserve"> touch</w:t>
      </w:r>
      <w:r w:rsidRPr="00534955">
        <w:rPr>
          <w:sz w:val="20"/>
        </w:rPr>
        <w:t>ing</w:t>
      </w:r>
      <w:r w:rsidR="00B31809" w:rsidRPr="00534955">
        <w:rPr>
          <w:sz w:val="20"/>
        </w:rPr>
        <w:t xml:space="preserve"> your eyes, nose </w:t>
      </w:r>
      <w:r w:rsidR="00064F74" w:rsidRPr="00534955">
        <w:rPr>
          <w:sz w:val="20"/>
        </w:rPr>
        <w:t>and</w:t>
      </w:r>
      <w:r w:rsidR="00B31809" w:rsidRPr="00534955">
        <w:rPr>
          <w:sz w:val="20"/>
        </w:rPr>
        <w:t xml:space="preserve"> mouth</w:t>
      </w:r>
      <w:r w:rsidRPr="00534955">
        <w:rPr>
          <w:sz w:val="20"/>
        </w:rPr>
        <w:t xml:space="preserve"> whenever possible</w:t>
      </w:r>
      <w:r w:rsidR="00B31809" w:rsidRPr="00534955">
        <w:rPr>
          <w:sz w:val="20"/>
        </w:rPr>
        <w:t>.</w:t>
      </w:r>
    </w:p>
    <w:p w14:paraId="48BB0BAC" w14:textId="77777777" w:rsidR="00DD2167" w:rsidRPr="00534955" w:rsidRDefault="00DD2167" w:rsidP="00DD2167">
      <w:pPr>
        <w:pStyle w:val="bodyp"/>
        <w:widowControl w:val="0"/>
        <w:numPr>
          <w:ilvl w:val="0"/>
          <w:numId w:val="6"/>
        </w:numPr>
        <w:rPr>
          <w:b/>
          <w:sz w:val="20"/>
        </w:rPr>
      </w:pPr>
      <w:r w:rsidRPr="00534955">
        <w:rPr>
          <w:sz w:val="20"/>
        </w:rPr>
        <w:t>Avoid contact with others whenever possible (e.g., handshakes).</w:t>
      </w:r>
    </w:p>
    <w:p w14:paraId="4ABBA684" w14:textId="226A162F" w:rsidR="00DD2167" w:rsidRPr="00534955" w:rsidRDefault="00DD2167" w:rsidP="00DD2167">
      <w:pPr>
        <w:pStyle w:val="bodyp"/>
        <w:widowControl w:val="0"/>
        <w:numPr>
          <w:ilvl w:val="0"/>
          <w:numId w:val="6"/>
        </w:numPr>
        <w:rPr>
          <w:sz w:val="20"/>
        </w:rPr>
      </w:pPr>
      <w:r w:rsidRPr="00534955">
        <w:rPr>
          <w:sz w:val="20"/>
        </w:rPr>
        <w:t xml:space="preserve">Avoid gathering when entering and exiting the </w:t>
      </w:r>
      <w:r w:rsidR="008E5960" w:rsidRPr="00534955">
        <w:rPr>
          <w:sz w:val="20"/>
        </w:rPr>
        <w:t>restaurant &amp; bar</w:t>
      </w:r>
      <w:r w:rsidRPr="00534955">
        <w:rPr>
          <w:sz w:val="20"/>
        </w:rPr>
        <w:t xml:space="preserve">. Employees should also only enter and exit </w:t>
      </w:r>
      <w:r w:rsidR="008E5960" w:rsidRPr="00534955">
        <w:rPr>
          <w:sz w:val="20"/>
        </w:rPr>
        <w:t xml:space="preserve">from </w:t>
      </w:r>
      <w:r w:rsidRPr="00534955">
        <w:rPr>
          <w:sz w:val="20"/>
        </w:rPr>
        <w:t>designated areas.</w:t>
      </w:r>
    </w:p>
    <w:p w14:paraId="1BEFF869" w14:textId="77777777" w:rsidR="00DD2167" w:rsidRPr="00534955" w:rsidRDefault="00DD2167" w:rsidP="00DD2167">
      <w:pPr>
        <w:pStyle w:val="bodyp"/>
        <w:widowControl w:val="0"/>
        <w:numPr>
          <w:ilvl w:val="0"/>
          <w:numId w:val="6"/>
        </w:numPr>
        <w:rPr>
          <w:sz w:val="20"/>
        </w:rPr>
      </w:pPr>
      <w:r w:rsidRPr="00534955">
        <w:rPr>
          <w:sz w:val="20"/>
        </w:rPr>
        <w:t>Follow any posted signage regarding COVID-19 social distancing practices.</w:t>
      </w:r>
    </w:p>
    <w:p w14:paraId="6019A18B" w14:textId="77777777" w:rsidR="00CB70B0" w:rsidRPr="000816CE" w:rsidRDefault="008C43FB" w:rsidP="000816CE">
      <w:pPr>
        <w:pStyle w:val="bodyp"/>
        <w:widowControl w:val="0"/>
        <w:spacing w:before="240"/>
        <w:rPr>
          <w:b/>
          <w:color w:val="005762" w:themeColor="accent2"/>
          <w:sz w:val="20"/>
          <w:szCs w:val="21"/>
        </w:rPr>
      </w:pPr>
      <w:r w:rsidRPr="000816CE">
        <w:rPr>
          <w:b/>
          <w:color w:val="005762" w:themeColor="accent2"/>
          <w:sz w:val="20"/>
          <w:szCs w:val="21"/>
        </w:rPr>
        <w:t>Protocols</w:t>
      </w:r>
      <w:r w:rsidR="00CB70B0" w:rsidRPr="000816CE">
        <w:rPr>
          <w:b/>
          <w:color w:val="005762" w:themeColor="accent2"/>
          <w:sz w:val="20"/>
          <w:szCs w:val="21"/>
        </w:rPr>
        <w:t xml:space="preserve"> for Customers</w:t>
      </w:r>
    </w:p>
    <w:p w14:paraId="525743B0" w14:textId="77777777" w:rsidR="00064F74" w:rsidRPr="00534955" w:rsidRDefault="00064F74" w:rsidP="00CB70B0">
      <w:pPr>
        <w:pStyle w:val="bodyp"/>
        <w:widowControl w:val="0"/>
        <w:rPr>
          <w:sz w:val="20"/>
        </w:rPr>
      </w:pPr>
      <w:r w:rsidRPr="00534955">
        <w:rPr>
          <w:sz w:val="20"/>
        </w:rPr>
        <w:t>In order to protect our customers</w:t>
      </w:r>
      <w:r w:rsidR="002469D8" w:rsidRPr="00534955">
        <w:rPr>
          <w:sz w:val="20"/>
        </w:rPr>
        <w:t xml:space="preserve"> and staff</w:t>
      </w:r>
      <w:r w:rsidRPr="00534955">
        <w:rPr>
          <w:sz w:val="20"/>
        </w:rPr>
        <w:t xml:space="preserve">, </w:t>
      </w:r>
      <w:r w:rsidRPr="00140BB9">
        <w:rPr>
          <w:color w:val="DD5330" w:themeColor="accent3"/>
          <w:sz w:val="20"/>
        </w:rPr>
        <w:t>[COMPANY]</w:t>
      </w:r>
      <w:r w:rsidRPr="00534955">
        <w:rPr>
          <w:sz w:val="20"/>
        </w:rPr>
        <w:t xml:space="preserve"> will:</w:t>
      </w:r>
    </w:p>
    <w:p w14:paraId="78CC89E1" w14:textId="77777777" w:rsidR="00CB70B0" w:rsidRPr="00534955" w:rsidRDefault="00CB70B0" w:rsidP="00CB70B0">
      <w:pPr>
        <w:pStyle w:val="bodyp"/>
        <w:widowControl w:val="0"/>
        <w:numPr>
          <w:ilvl w:val="0"/>
          <w:numId w:val="14"/>
        </w:numPr>
        <w:rPr>
          <w:sz w:val="20"/>
        </w:rPr>
      </w:pPr>
      <w:r w:rsidRPr="00534955">
        <w:rPr>
          <w:sz w:val="20"/>
        </w:rPr>
        <w:t xml:space="preserve">Communicate </w:t>
      </w:r>
      <w:r w:rsidR="00064F74" w:rsidRPr="00534955">
        <w:rPr>
          <w:sz w:val="20"/>
        </w:rPr>
        <w:t>our safety protocols and why we are taking specific precautions. This will be done using signage, social media and other available communication channels</w:t>
      </w:r>
      <w:r w:rsidRPr="00534955">
        <w:rPr>
          <w:sz w:val="20"/>
        </w:rPr>
        <w:t>.</w:t>
      </w:r>
    </w:p>
    <w:p w14:paraId="59D27FDD" w14:textId="709A0E37" w:rsidR="00CB70B0" w:rsidRPr="00534955" w:rsidRDefault="00CB70B0" w:rsidP="00D3408B">
      <w:pPr>
        <w:pStyle w:val="bodyp"/>
        <w:widowControl w:val="0"/>
        <w:numPr>
          <w:ilvl w:val="0"/>
          <w:numId w:val="14"/>
        </w:numPr>
        <w:rPr>
          <w:sz w:val="20"/>
        </w:rPr>
      </w:pPr>
      <w:r w:rsidRPr="00534955">
        <w:rPr>
          <w:sz w:val="20"/>
        </w:rPr>
        <w:t xml:space="preserve">Encourage </w:t>
      </w:r>
      <w:r w:rsidR="002469D8" w:rsidRPr="00534955">
        <w:rPr>
          <w:sz w:val="20"/>
        </w:rPr>
        <w:t xml:space="preserve">customers to practice </w:t>
      </w:r>
      <w:r w:rsidRPr="00534955">
        <w:rPr>
          <w:sz w:val="20"/>
        </w:rPr>
        <w:t xml:space="preserve">social distancing when in the </w:t>
      </w:r>
      <w:r w:rsidR="008E5960" w:rsidRPr="00534955">
        <w:rPr>
          <w:sz w:val="20"/>
        </w:rPr>
        <w:t>restaurant &amp; bar</w:t>
      </w:r>
      <w:r w:rsidR="002469D8" w:rsidRPr="00534955">
        <w:rPr>
          <w:sz w:val="20"/>
        </w:rPr>
        <w:t>.</w:t>
      </w:r>
      <w:r w:rsidR="00D3408B" w:rsidRPr="00534955">
        <w:rPr>
          <w:sz w:val="20"/>
        </w:rPr>
        <w:t xml:space="preserve"> Customers will be asked to maintain at least 6 feet of distance from staff and other customer</w:t>
      </w:r>
      <w:r w:rsidR="0011078D" w:rsidRPr="00534955">
        <w:rPr>
          <w:sz w:val="20"/>
        </w:rPr>
        <w:t>s</w:t>
      </w:r>
      <w:r w:rsidR="00D3408B" w:rsidRPr="00534955">
        <w:rPr>
          <w:sz w:val="20"/>
        </w:rPr>
        <w:t xml:space="preserve"> via verbal announcements on the loudspeaker and written signage.</w:t>
      </w:r>
    </w:p>
    <w:p w14:paraId="7BE57492" w14:textId="77777777" w:rsidR="00D3408B" w:rsidRPr="00534955" w:rsidRDefault="002469D8" w:rsidP="00D756D1">
      <w:pPr>
        <w:pStyle w:val="bodyp"/>
        <w:widowControl w:val="0"/>
        <w:numPr>
          <w:ilvl w:val="0"/>
          <w:numId w:val="14"/>
        </w:numPr>
        <w:rPr>
          <w:sz w:val="20"/>
        </w:rPr>
      </w:pPr>
      <w:r w:rsidRPr="00534955">
        <w:rPr>
          <w:sz w:val="20"/>
        </w:rPr>
        <w:lastRenderedPageBreak/>
        <w:t xml:space="preserve">Provide special hours for high-risk shoppers (e.g., seniors). </w:t>
      </w:r>
    </w:p>
    <w:p w14:paraId="2CB60026" w14:textId="77777777" w:rsidR="002469D8" w:rsidRPr="00534955" w:rsidRDefault="002469D8" w:rsidP="00D756D1">
      <w:pPr>
        <w:pStyle w:val="bodyp"/>
        <w:widowControl w:val="0"/>
        <w:numPr>
          <w:ilvl w:val="0"/>
          <w:numId w:val="14"/>
        </w:numPr>
        <w:rPr>
          <w:sz w:val="20"/>
        </w:rPr>
      </w:pPr>
      <w:r w:rsidRPr="00534955">
        <w:rPr>
          <w:sz w:val="20"/>
        </w:rPr>
        <w:t xml:space="preserve">Encourage </w:t>
      </w:r>
      <w:r w:rsidR="003B69C3" w:rsidRPr="00534955">
        <w:rPr>
          <w:sz w:val="20"/>
        </w:rPr>
        <w:t>the</w:t>
      </w:r>
      <w:r w:rsidRPr="00534955">
        <w:rPr>
          <w:sz w:val="20"/>
        </w:rPr>
        <w:t xml:space="preserve"> use </w:t>
      </w:r>
      <w:r w:rsidR="0011078D" w:rsidRPr="00534955">
        <w:rPr>
          <w:sz w:val="20"/>
        </w:rPr>
        <w:t xml:space="preserve">of </w:t>
      </w:r>
      <w:r w:rsidRPr="00534955">
        <w:rPr>
          <w:sz w:val="20"/>
        </w:rPr>
        <w:t>touchless payment options to minimize handling cash, credit cards and reward cards.</w:t>
      </w:r>
    </w:p>
    <w:p w14:paraId="5D307610" w14:textId="77777777" w:rsidR="00D3408B" w:rsidRPr="00534955" w:rsidRDefault="00CB70B0" w:rsidP="00D3408B">
      <w:pPr>
        <w:pStyle w:val="bodyp"/>
        <w:widowControl w:val="0"/>
        <w:numPr>
          <w:ilvl w:val="0"/>
          <w:numId w:val="14"/>
        </w:numPr>
        <w:rPr>
          <w:sz w:val="20"/>
        </w:rPr>
      </w:pPr>
      <w:r w:rsidRPr="00534955">
        <w:rPr>
          <w:sz w:val="20"/>
        </w:rPr>
        <w:t>Increase cleaning and sanitizing of all high</w:t>
      </w:r>
      <w:r w:rsidR="00D3408B" w:rsidRPr="00534955">
        <w:rPr>
          <w:sz w:val="20"/>
        </w:rPr>
        <w:t>-</w:t>
      </w:r>
      <w:r w:rsidRPr="00534955">
        <w:rPr>
          <w:sz w:val="20"/>
        </w:rPr>
        <w:t xml:space="preserve">touch </w:t>
      </w:r>
      <w:r w:rsidR="00D3408B" w:rsidRPr="00534955">
        <w:rPr>
          <w:sz w:val="20"/>
        </w:rPr>
        <w:t>surfaces (e.g., ATMs, pens, touch screens and carts)</w:t>
      </w:r>
      <w:r w:rsidRPr="00534955">
        <w:rPr>
          <w:sz w:val="20"/>
        </w:rPr>
        <w:t>.</w:t>
      </w:r>
    </w:p>
    <w:p w14:paraId="272E2FDC" w14:textId="73D4DBB6" w:rsidR="00CB70B0" w:rsidRPr="00534955" w:rsidRDefault="00D3408B" w:rsidP="00D3408B">
      <w:pPr>
        <w:pStyle w:val="bodyp"/>
        <w:widowControl w:val="0"/>
        <w:numPr>
          <w:ilvl w:val="0"/>
          <w:numId w:val="14"/>
        </w:numPr>
        <w:rPr>
          <w:sz w:val="20"/>
        </w:rPr>
      </w:pPr>
      <w:r w:rsidRPr="00534955">
        <w:rPr>
          <w:sz w:val="20"/>
        </w:rPr>
        <w:t>Place hand sanitation stations and wipes</w:t>
      </w:r>
      <w:r w:rsidR="008E5960" w:rsidRPr="00534955">
        <w:rPr>
          <w:sz w:val="20"/>
        </w:rPr>
        <w:t xml:space="preserve"> at the entrance, at waiter stations, near the restrooms and</w:t>
      </w:r>
      <w:r w:rsidRPr="00534955">
        <w:rPr>
          <w:sz w:val="20"/>
        </w:rPr>
        <w:t xml:space="preserve"> throughout the </w:t>
      </w:r>
      <w:r w:rsidR="008E5960" w:rsidRPr="00534955">
        <w:rPr>
          <w:sz w:val="20"/>
        </w:rPr>
        <w:t>restaurant &amp; bar</w:t>
      </w:r>
      <w:r w:rsidRPr="00534955">
        <w:rPr>
          <w:sz w:val="20"/>
        </w:rPr>
        <w:t>.</w:t>
      </w:r>
      <w:r w:rsidR="00CB70B0" w:rsidRPr="00534955">
        <w:rPr>
          <w:sz w:val="20"/>
        </w:rPr>
        <w:t xml:space="preserve"> </w:t>
      </w:r>
    </w:p>
    <w:p w14:paraId="31EEE1EA" w14:textId="4EE41D02" w:rsidR="00D3408B" w:rsidRPr="00534955" w:rsidRDefault="003604FA" w:rsidP="00D3408B">
      <w:pPr>
        <w:pStyle w:val="bodyp"/>
        <w:widowControl w:val="0"/>
        <w:numPr>
          <w:ilvl w:val="0"/>
          <w:numId w:val="14"/>
        </w:numPr>
        <w:rPr>
          <w:sz w:val="20"/>
        </w:rPr>
      </w:pPr>
      <w:r w:rsidRPr="00534955">
        <w:rPr>
          <w:sz w:val="20"/>
        </w:rPr>
        <w:t>Minimize</w:t>
      </w:r>
      <w:r w:rsidR="00D3408B" w:rsidRPr="00534955">
        <w:rPr>
          <w:sz w:val="20"/>
        </w:rPr>
        <w:t xml:space="preserve"> person-to-person contact where possible. This could involve establishing rules regarding the number of customers allowed in the </w:t>
      </w:r>
      <w:r w:rsidR="008E5960" w:rsidRPr="00534955">
        <w:rPr>
          <w:sz w:val="20"/>
        </w:rPr>
        <w:t>restaurant &amp; bar</w:t>
      </w:r>
      <w:r w:rsidR="00D3408B" w:rsidRPr="00534955">
        <w:rPr>
          <w:sz w:val="20"/>
        </w:rPr>
        <w:t xml:space="preserve"> at a given time or </w:t>
      </w:r>
      <w:r w:rsidRPr="00534955">
        <w:rPr>
          <w:sz w:val="20"/>
        </w:rPr>
        <w:t xml:space="preserve">only </w:t>
      </w:r>
      <w:r w:rsidR="00D3408B" w:rsidRPr="00534955">
        <w:rPr>
          <w:sz w:val="20"/>
        </w:rPr>
        <w:t>allowing a set number of individuals in aisles at a time</w:t>
      </w:r>
      <w:r w:rsidRPr="00534955">
        <w:rPr>
          <w:sz w:val="20"/>
        </w:rPr>
        <w:t>.</w:t>
      </w:r>
    </w:p>
    <w:p w14:paraId="345DA36D" w14:textId="6F37A7B7" w:rsidR="00DD2167" w:rsidRPr="00534955" w:rsidRDefault="00CB70B0" w:rsidP="00DD2167">
      <w:pPr>
        <w:pStyle w:val="bodyp"/>
        <w:widowControl w:val="0"/>
        <w:numPr>
          <w:ilvl w:val="0"/>
          <w:numId w:val="14"/>
        </w:numPr>
        <w:rPr>
          <w:b/>
          <w:sz w:val="20"/>
        </w:rPr>
      </w:pPr>
      <w:r w:rsidRPr="00534955">
        <w:rPr>
          <w:sz w:val="20"/>
        </w:rPr>
        <w:t xml:space="preserve">Update messaging on our websites to </w:t>
      </w:r>
      <w:r w:rsidR="003604FA" w:rsidRPr="00534955">
        <w:rPr>
          <w:sz w:val="20"/>
        </w:rPr>
        <w:t xml:space="preserve">educate customers on </w:t>
      </w:r>
      <w:r w:rsidR="008E5960" w:rsidRPr="00534955">
        <w:rPr>
          <w:sz w:val="20"/>
        </w:rPr>
        <w:t>restaurant &amp; bar</w:t>
      </w:r>
      <w:r w:rsidR="003604FA" w:rsidRPr="00534955">
        <w:rPr>
          <w:sz w:val="20"/>
        </w:rPr>
        <w:t xml:space="preserve"> precautions</w:t>
      </w:r>
      <w:r w:rsidR="00DD2167" w:rsidRPr="00534955">
        <w:rPr>
          <w:sz w:val="20"/>
        </w:rPr>
        <w:t xml:space="preserve">, digital orders and </w:t>
      </w:r>
      <w:r w:rsidR="008E5960" w:rsidRPr="00534955">
        <w:rPr>
          <w:sz w:val="20"/>
        </w:rPr>
        <w:t>restaurant &amp; bar</w:t>
      </w:r>
      <w:r w:rsidR="00DD2167" w:rsidRPr="00534955">
        <w:rPr>
          <w:sz w:val="20"/>
        </w:rPr>
        <w:t xml:space="preserve"> hours.</w:t>
      </w:r>
    </w:p>
    <w:p w14:paraId="07536923" w14:textId="77777777" w:rsidR="00AB7C75" w:rsidRPr="00534955" w:rsidRDefault="00AB7C75" w:rsidP="00AB7C75">
      <w:pPr>
        <w:pStyle w:val="bodyp"/>
        <w:widowControl w:val="0"/>
        <w:numPr>
          <w:ilvl w:val="0"/>
          <w:numId w:val="14"/>
        </w:numPr>
        <w:rPr>
          <w:sz w:val="20"/>
        </w:rPr>
      </w:pPr>
      <w:r w:rsidRPr="00534955">
        <w:rPr>
          <w:sz w:val="20"/>
        </w:rPr>
        <w:t>Move the credit card reader farther away from the cashier. This increases the distance between the customer and the cashier.</w:t>
      </w:r>
    </w:p>
    <w:p w14:paraId="25F523B5" w14:textId="77777777" w:rsidR="00AB7C75" w:rsidRPr="00534955" w:rsidRDefault="00AB7C75" w:rsidP="00AB7C75">
      <w:pPr>
        <w:pStyle w:val="bodyp"/>
        <w:widowControl w:val="0"/>
        <w:numPr>
          <w:ilvl w:val="0"/>
          <w:numId w:val="14"/>
        </w:numPr>
        <w:rPr>
          <w:sz w:val="20"/>
        </w:rPr>
      </w:pPr>
      <w:r w:rsidRPr="00534955">
        <w:rPr>
          <w:sz w:val="20"/>
        </w:rPr>
        <w:t>Place visual cues, such as floor decals, colored tape or signs, to illustrate where customers should stand during check out.</w:t>
      </w:r>
    </w:p>
    <w:p w14:paraId="47E10316" w14:textId="094441AB" w:rsidR="00AB7C75" w:rsidRPr="00534955" w:rsidRDefault="00AB7C75" w:rsidP="00AB7C75">
      <w:pPr>
        <w:pStyle w:val="bodyp"/>
        <w:widowControl w:val="0"/>
        <w:numPr>
          <w:ilvl w:val="0"/>
          <w:numId w:val="14"/>
        </w:numPr>
        <w:rPr>
          <w:sz w:val="20"/>
        </w:rPr>
      </w:pPr>
      <w:r w:rsidRPr="00534955">
        <w:rPr>
          <w:sz w:val="20"/>
        </w:rPr>
        <w:t xml:space="preserve">Provide remote </w:t>
      </w:r>
      <w:r w:rsidR="008E5960" w:rsidRPr="00534955">
        <w:rPr>
          <w:sz w:val="20"/>
        </w:rPr>
        <w:t>food ordering</w:t>
      </w:r>
      <w:r w:rsidRPr="00534955">
        <w:rPr>
          <w:sz w:val="20"/>
        </w:rPr>
        <w:t xml:space="preserve"> alternatives for customers, including </w:t>
      </w:r>
      <w:r w:rsidR="008E5960" w:rsidRPr="00534955">
        <w:rPr>
          <w:sz w:val="20"/>
        </w:rPr>
        <w:t>curbside</w:t>
      </w:r>
      <w:r w:rsidRPr="00534955">
        <w:rPr>
          <w:sz w:val="20"/>
        </w:rPr>
        <w:t xml:space="preserve"> pick-up options. </w:t>
      </w:r>
      <w:r w:rsidR="008E5960" w:rsidRPr="00534955">
        <w:rPr>
          <w:sz w:val="20"/>
        </w:rPr>
        <w:t>T</w:t>
      </w:r>
      <w:r w:rsidRPr="00534955">
        <w:rPr>
          <w:sz w:val="20"/>
        </w:rPr>
        <w:t>here will be a designated area for customer pick up.</w:t>
      </w:r>
    </w:p>
    <w:p w14:paraId="1E40496C" w14:textId="77777777" w:rsidR="00AB7C75" w:rsidRPr="00534955" w:rsidRDefault="00AB7C75" w:rsidP="00AB7C75">
      <w:pPr>
        <w:pStyle w:val="bodyp"/>
        <w:widowControl w:val="0"/>
        <w:numPr>
          <w:ilvl w:val="0"/>
          <w:numId w:val="14"/>
        </w:numPr>
        <w:rPr>
          <w:sz w:val="20"/>
        </w:rPr>
      </w:pPr>
      <w:r w:rsidRPr="00534955">
        <w:rPr>
          <w:sz w:val="20"/>
        </w:rPr>
        <w:t>Clean shopping carts and baskets.</w:t>
      </w:r>
    </w:p>
    <w:p w14:paraId="5129D86F" w14:textId="77777777" w:rsidR="008E5960" w:rsidRPr="00534955" w:rsidRDefault="008E5960" w:rsidP="003834ED">
      <w:pPr>
        <w:pStyle w:val="bodyp"/>
        <w:widowControl w:val="0"/>
        <w:rPr>
          <w:b/>
          <w:sz w:val="20"/>
        </w:rPr>
      </w:pPr>
    </w:p>
    <w:p w14:paraId="234D7353" w14:textId="1A97EB48" w:rsidR="003834ED" w:rsidRPr="000816CE" w:rsidRDefault="003834ED" w:rsidP="000816CE">
      <w:pPr>
        <w:pStyle w:val="bodyp"/>
        <w:widowControl w:val="0"/>
        <w:spacing w:before="240"/>
        <w:rPr>
          <w:b/>
          <w:color w:val="005762" w:themeColor="accent2"/>
          <w:sz w:val="20"/>
          <w:szCs w:val="21"/>
        </w:rPr>
      </w:pPr>
      <w:r w:rsidRPr="000816CE">
        <w:rPr>
          <w:b/>
          <w:color w:val="005762" w:themeColor="accent2"/>
          <w:sz w:val="20"/>
          <w:szCs w:val="21"/>
        </w:rPr>
        <w:t>Additional Safety Policies</w:t>
      </w:r>
    </w:p>
    <w:p w14:paraId="6D4E0EBE" w14:textId="79A2147D" w:rsidR="00EE1469" w:rsidRPr="00534955" w:rsidRDefault="003834ED" w:rsidP="003834ED">
      <w:pPr>
        <w:pStyle w:val="bodyp"/>
        <w:widowControl w:val="0"/>
        <w:numPr>
          <w:ilvl w:val="0"/>
          <w:numId w:val="4"/>
        </w:numPr>
        <w:rPr>
          <w:sz w:val="20"/>
        </w:rPr>
      </w:pPr>
      <w:r w:rsidRPr="00534955">
        <w:rPr>
          <w:sz w:val="20"/>
        </w:rPr>
        <w:t>[</w:t>
      </w:r>
      <w:r w:rsidRPr="001E697E">
        <w:rPr>
          <w:color w:val="DD5330" w:themeColor="accent3"/>
          <w:sz w:val="20"/>
        </w:rPr>
        <w:t xml:space="preserve">Insert CVOID-19 response protocols for specific aspects of your </w:t>
      </w:r>
      <w:r w:rsidR="008E5960" w:rsidRPr="001E697E">
        <w:rPr>
          <w:color w:val="DD5330" w:themeColor="accent3"/>
          <w:sz w:val="20"/>
        </w:rPr>
        <w:t>restaurant &amp; bar</w:t>
      </w:r>
      <w:r w:rsidRPr="001E697E">
        <w:rPr>
          <w:color w:val="DD5330" w:themeColor="accent3"/>
          <w:sz w:val="20"/>
        </w:rPr>
        <w:t>’s operations</w:t>
      </w:r>
      <w:r w:rsidRPr="00534955">
        <w:rPr>
          <w:color w:val="auto"/>
          <w:sz w:val="20"/>
        </w:rPr>
        <w:t>].</w:t>
      </w:r>
    </w:p>
    <w:p w14:paraId="669875D3" w14:textId="77777777" w:rsidR="00EE1469" w:rsidRPr="000816CE" w:rsidRDefault="00EE1469" w:rsidP="000816CE">
      <w:pPr>
        <w:pStyle w:val="bodyp"/>
        <w:widowControl w:val="0"/>
        <w:spacing w:before="240"/>
        <w:rPr>
          <w:b/>
          <w:color w:val="005762" w:themeColor="accent2"/>
          <w:sz w:val="20"/>
          <w:szCs w:val="21"/>
        </w:rPr>
      </w:pPr>
      <w:r w:rsidRPr="000816CE">
        <w:rPr>
          <w:b/>
          <w:color w:val="005762" w:themeColor="accent2"/>
          <w:sz w:val="20"/>
          <w:szCs w:val="21"/>
        </w:rPr>
        <w:t>Sick Leave Policy</w:t>
      </w:r>
    </w:p>
    <w:p w14:paraId="01ED0196" w14:textId="40CC17D9" w:rsidR="003834ED" w:rsidRPr="00534955" w:rsidRDefault="003834ED" w:rsidP="00EE1469">
      <w:pPr>
        <w:pStyle w:val="bodyp"/>
        <w:widowControl w:val="0"/>
        <w:numPr>
          <w:ilvl w:val="0"/>
          <w:numId w:val="4"/>
        </w:numPr>
        <w:rPr>
          <w:sz w:val="20"/>
        </w:rPr>
      </w:pPr>
      <w:r w:rsidRPr="00534955">
        <w:rPr>
          <w:sz w:val="20"/>
        </w:rPr>
        <w:t xml:space="preserve"> </w:t>
      </w:r>
      <w:r w:rsidR="00EE1469" w:rsidRPr="00534955">
        <w:rPr>
          <w:sz w:val="20"/>
        </w:rPr>
        <w:t>[</w:t>
      </w:r>
      <w:r w:rsidR="00EE1469" w:rsidRPr="00896122">
        <w:rPr>
          <w:color w:val="DD5330" w:themeColor="accent3"/>
          <w:sz w:val="20"/>
        </w:rPr>
        <w:t xml:space="preserve">Insert policies specific to your </w:t>
      </w:r>
      <w:r w:rsidR="008E5960" w:rsidRPr="00896122">
        <w:rPr>
          <w:color w:val="DD5330" w:themeColor="accent3"/>
          <w:sz w:val="20"/>
        </w:rPr>
        <w:t>restaurant &amp; bar</w:t>
      </w:r>
      <w:r w:rsidR="00EE1469" w:rsidRPr="00896122">
        <w:rPr>
          <w:color w:val="DD5330" w:themeColor="accent3"/>
          <w:sz w:val="20"/>
        </w:rPr>
        <w:t>’s operations</w:t>
      </w:r>
      <w:r w:rsidR="00EE1469" w:rsidRPr="00534955">
        <w:rPr>
          <w:color w:val="auto"/>
          <w:sz w:val="20"/>
        </w:rPr>
        <w:t>].</w:t>
      </w:r>
    </w:p>
    <w:p w14:paraId="7C629A7A" w14:textId="272A4E95" w:rsidR="008436D6" w:rsidRPr="00502144" w:rsidRDefault="00502144" w:rsidP="00502144">
      <w:pPr>
        <w:pStyle w:val="headerp"/>
        <w:spacing w:after="40"/>
        <w:rPr>
          <w:color w:val="48868D" w:themeColor="accent1"/>
          <w:sz w:val="32"/>
          <w:szCs w:val="32"/>
        </w:rPr>
      </w:pPr>
      <w:r w:rsidRPr="00502144">
        <w:rPr>
          <w:color w:val="48868D" w:themeColor="accent1"/>
          <w:sz w:val="32"/>
          <w:szCs w:val="32"/>
        </w:rPr>
        <w:t xml:space="preserve">Cleaning </w:t>
      </w:r>
      <w:r>
        <w:rPr>
          <w:color w:val="48868D" w:themeColor="accent1"/>
          <w:sz w:val="32"/>
          <w:szCs w:val="32"/>
        </w:rPr>
        <w:t>a</w:t>
      </w:r>
      <w:r w:rsidRPr="00502144">
        <w:rPr>
          <w:color w:val="48868D" w:themeColor="accent1"/>
          <w:sz w:val="32"/>
          <w:szCs w:val="32"/>
        </w:rPr>
        <w:t>nd Disinfecting Procedures</w:t>
      </w:r>
    </w:p>
    <w:p w14:paraId="6DCD22FF" w14:textId="77777777" w:rsidR="00A22355" w:rsidRPr="00534955" w:rsidRDefault="000B4266" w:rsidP="003B69C3">
      <w:pPr>
        <w:pStyle w:val="bodyp"/>
        <w:widowControl w:val="0"/>
        <w:numPr>
          <w:ilvl w:val="0"/>
          <w:numId w:val="4"/>
        </w:numPr>
        <w:rPr>
          <w:sz w:val="20"/>
        </w:rPr>
      </w:pPr>
      <w:r w:rsidRPr="00534955">
        <w:rPr>
          <w:sz w:val="20"/>
        </w:rPr>
        <w:t>Surfaces and equipment</w:t>
      </w:r>
      <w:r w:rsidR="008436D6" w:rsidRPr="00534955">
        <w:rPr>
          <w:sz w:val="20"/>
        </w:rPr>
        <w:t xml:space="preserve"> will be disinfected </w:t>
      </w:r>
      <w:r w:rsidRPr="00534955">
        <w:rPr>
          <w:sz w:val="20"/>
        </w:rPr>
        <w:t>at the end of each shift, before and after use, or</w:t>
      </w:r>
      <w:r w:rsidR="00814218" w:rsidRPr="00534955">
        <w:rPr>
          <w:sz w:val="20"/>
        </w:rPr>
        <w:t>—</w:t>
      </w:r>
      <w:r w:rsidRPr="00534955">
        <w:rPr>
          <w:sz w:val="20"/>
        </w:rPr>
        <w:t>for frequently touched items</w:t>
      </w:r>
      <w:r w:rsidR="00814218" w:rsidRPr="00534955">
        <w:rPr>
          <w:sz w:val="20"/>
        </w:rPr>
        <w:t>—</w:t>
      </w:r>
      <w:r w:rsidRPr="00534955">
        <w:rPr>
          <w:sz w:val="20"/>
        </w:rPr>
        <w:t>multiple times a day</w:t>
      </w:r>
      <w:r w:rsidR="008436D6" w:rsidRPr="00534955">
        <w:rPr>
          <w:sz w:val="20"/>
        </w:rPr>
        <w:t>.</w:t>
      </w:r>
      <w:r w:rsidRPr="00534955">
        <w:rPr>
          <w:sz w:val="20"/>
        </w:rPr>
        <w:t xml:space="preserve"> </w:t>
      </w:r>
      <w:r w:rsidR="00A22355" w:rsidRPr="00534955">
        <w:rPr>
          <w:sz w:val="20"/>
        </w:rPr>
        <w:t xml:space="preserve">The following </w:t>
      </w:r>
      <w:r w:rsidR="00982453" w:rsidRPr="00534955">
        <w:rPr>
          <w:sz w:val="20"/>
        </w:rPr>
        <w:t>items</w:t>
      </w:r>
      <w:r w:rsidR="00A22355" w:rsidRPr="00534955">
        <w:rPr>
          <w:sz w:val="20"/>
        </w:rPr>
        <w:t xml:space="preserve"> will be cleaned </w:t>
      </w:r>
      <w:r w:rsidR="00CD159C" w:rsidRPr="00534955">
        <w:rPr>
          <w:sz w:val="20"/>
        </w:rPr>
        <w:t>regularly:</w:t>
      </w:r>
    </w:p>
    <w:p w14:paraId="71C477F6" w14:textId="77777777" w:rsidR="00AB2FE5" w:rsidRPr="00534955" w:rsidRDefault="00AB2FE5" w:rsidP="00982453">
      <w:pPr>
        <w:pStyle w:val="bodyp"/>
        <w:widowControl w:val="0"/>
        <w:numPr>
          <w:ilvl w:val="1"/>
          <w:numId w:val="4"/>
        </w:numPr>
        <w:rPr>
          <w:sz w:val="20"/>
        </w:rPr>
        <w:sectPr w:rsidR="00AB2FE5" w:rsidRPr="00534955" w:rsidSect="00976232">
          <w:headerReference w:type="default" r:id="rId13"/>
          <w:footerReference w:type="default" r:id="rId14"/>
          <w:headerReference w:type="first" r:id="rId15"/>
          <w:footerReference w:type="first" r:id="rId16"/>
          <w:type w:val="continuous"/>
          <w:pgSz w:w="12240" w:h="15840" w:code="1"/>
          <w:pgMar w:top="1080" w:right="1080" w:bottom="1627" w:left="1080" w:header="720" w:footer="720" w:gutter="0"/>
          <w:cols w:space="720"/>
          <w:titlePg/>
          <w:docGrid w:linePitch="360"/>
        </w:sectPr>
      </w:pPr>
    </w:p>
    <w:p w14:paraId="193B04CB" w14:textId="77777777" w:rsidR="00546E17" w:rsidRPr="00534955" w:rsidRDefault="00CD159C" w:rsidP="00982453">
      <w:pPr>
        <w:pStyle w:val="bodyp"/>
        <w:widowControl w:val="0"/>
        <w:numPr>
          <w:ilvl w:val="1"/>
          <w:numId w:val="4"/>
        </w:numPr>
        <w:rPr>
          <w:sz w:val="20"/>
        </w:rPr>
      </w:pPr>
      <w:r w:rsidRPr="00534955">
        <w:rPr>
          <w:sz w:val="20"/>
        </w:rPr>
        <w:t>Door handles and push plates</w:t>
      </w:r>
    </w:p>
    <w:p w14:paraId="08338CEE" w14:textId="77777777" w:rsidR="00982453" w:rsidRPr="00534955" w:rsidRDefault="00982453" w:rsidP="00982453">
      <w:pPr>
        <w:pStyle w:val="bodyp"/>
        <w:widowControl w:val="0"/>
        <w:numPr>
          <w:ilvl w:val="1"/>
          <w:numId w:val="4"/>
        </w:numPr>
        <w:rPr>
          <w:sz w:val="20"/>
        </w:rPr>
      </w:pPr>
      <w:r w:rsidRPr="00534955">
        <w:rPr>
          <w:sz w:val="20"/>
        </w:rPr>
        <w:t>Restrooms</w:t>
      </w:r>
    </w:p>
    <w:p w14:paraId="3CB24E3E" w14:textId="77777777" w:rsidR="00982453" w:rsidRPr="00534955" w:rsidRDefault="00982453" w:rsidP="00982453">
      <w:pPr>
        <w:pStyle w:val="bodyp"/>
        <w:widowControl w:val="0"/>
        <w:numPr>
          <w:ilvl w:val="1"/>
          <w:numId w:val="4"/>
        </w:numPr>
        <w:rPr>
          <w:sz w:val="20"/>
        </w:rPr>
      </w:pPr>
      <w:r w:rsidRPr="00534955">
        <w:rPr>
          <w:sz w:val="20"/>
        </w:rPr>
        <w:t>Aisles</w:t>
      </w:r>
    </w:p>
    <w:p w14:paraId="1F707AD0" w14:textId="77777777" w:rsidR="00546E17" w:rsidRPr="00534955" w:rsidRDefault="00CD159C" w:rsidP="00982453">
      <w:pPr>
        <w:pStyle w:val="bodyp"/>
        <w:widowControl w:val="0"/>
        <w:numPr>
          <w:ilvl w:val="1"/>
          <w:numId w:val="4"/>
        </w:numPr>
        <w:rPr>
          <w:sz w:val="20"/>
        </w:rPr>
      </w:pPr>
      <w:r w:rsidRPr="00534955">
        <w:rPr>
          <w:sz w:val="20"/>
        </w:rPr>
        <w:t xml:space="preserve">Handles </w:t>
      </w:r>
      <w:r w:rsidR="00546E17" w:rsidRPr="00534955">
        <w:rPr>
          <w:sz w:val="20"/>
        </w:rPr>
        <w:t xml:space="preserve">on all </w:t>
      </w:r>
      <w:r w:rsidRPr="00534955">
        <w:rPr>
          <w:sz w:val="20"/>
        </w:rPr>
        <w:t>equipment doors</w:t>
      </w:r>
    </w:p>
    <w:p w14:paraId="392452AF" w14:textId="77777777" w:rsidR="00546E17" w:rsidRPr="00534955" w:rsidRDefault="00CD159C" w:rsidP="00982453">
      <w:pPr>
        <w:pStyle w:val="bodyp"/>
        <w:widowControl w:val="0"/>
        <w:numPr>
          <w:ilvl w:val="1"/>
          <w:numId w:val="4"/>
        </w:numPr>
        <w:rPr>
          <w:sz w:val="20"/>
        </w:rPr>
      </w:pPr>
      <w:r w:rsidRPr="00534955">
        <w:rPr>
          <w:sz w:val="20"/>
        </w:rPr>
        <w:t>Handles</w:t>
      </w:r>
      <w:r w:rsidR="00546E17" w:rsidRPr="00534955">
        <w:rPr>
          <w:sz w:val="20"/>
        </w:rPr>
        <w:t xml:space="preserve"> on beverage dispensers</w:t>
      </w:r>
    </w:p>
    <w:p w14:paraId="4184C43D" w14:textId="77777777" w:rsidR="00546E17" w:rsidRPr="00534955" w:rsidRDefault="00CD159C" w:rsidP="00982453">
      <w:pPr>
        <w:pStyle w:val="bodyp"/>
        <w:widowControl w:val="0"/>
        <w:numPr>
          <w:ilvl w:val="1"/>
          <w:numId w:val="4"/>
        </w:numPr>
        <w:rPr>
          <w:sz w:val="20"/>
        </w:rPr>
      </w:pPr>
      <w:r w:rsidRPr="00534955">
        <w:rPr>
          <w:sz w:val="20"/>
        </w:rPr>
        <w:t>Ice scoops</w:t>
      </w:r>
    </w:p>
    <w:p w14:paraId="1D6928A3" w14:textId="77777777" w:rsidR="00546E17" w:rsidRPr="00534955" w:rsidRDefault="00546E17" w:rsidP="00982453">
      <w:pPr>
        <w:pStyle w:val="bodyp"/>
        <w:widowControl w:val="0"/>
        <w:numPr>
          <w:ilvl w:val="1"/>
          <w:numId w:val="4"/>
        </w:numPr>
        <w:rPr>
          <w:sz w:val="20"/>
        </w:rPr>
      </w:pPr>
      <w:r w:rsidRPr="00534955">
        <w:rPr>
          <w:sz w:val="20"/>
        </w:rPr>
        <w:t>R</w:t>
      </w:r>
      <w:r w:rsidR="00CD159C" w:rsidRPr="00534955">
        <w:rPr>
          <w:sz w:val="20"/>
        </w:rPr>
        <w:t xml:space="preserve">efrigerator </w:t>
      </w:r>
      <w:r w:rsidRPr="00534955">
        <w:rPr>
          <w:sz w:val="20"/>
        </w:rPr>
        <w:t xml:space="preserve">and freezer </w:t>
      </w:r>
      <w:r w:rsidR="00CD159C" w:rsidRPr="00534955">
        <w:rPr>
          <w:sz w:val="20"/>
        </w:rPr>
        <w:t>handles</w:t>
      </w:r>
    </w:p>
    <w:p w14:paraId="6648ABD6" w14:textId="77777777" w:rsidR="00546E17" w:rsidRPr="00534955" w:rsidRDefault="00546E17" w:rsidP="00982453">
      <w:pPr>
        <w:pStyle w:val="bodyp"/>
        <w:widowControl w:val="0"/>
        <w:numPr>
          <w:ilvl w:val="1"/>
          <w:numId w:val="4"/>
        </w:numPr>
        <w:rPr>
          <w:sz w:val="20"/>
        </w:rPr>
      </w:pPr>
      <w:r w:rsidRPr="00534955">
        <w:rPr>
          <w:sz w:val="20"/>
        </w:rPr>
        <w:t>Plastic curtains on w</w:t>
      </w:r>
      <w:r w:rsidR="00CD159C" w:rsidRPr="00534955">
        <w:rPr>
          <w:sz w:val="20"/>
        </w:rPr>
        <w:t>alk-in refrigerator</w:t>
      </w:r>
      <w:r w:rsidRPr="00534955">
        <w:rPr>
          <w:sz w:val="20"/>
        </w:rPr>
        <w:t>s</w:t>
      </w:r>
      <w:r w:rsidR="00CD159C" w:rsidRPr="00534955">
        <w:rPr>
          <w:sz w:val="20"/>
        </w:rPr>
        <w:t xml:space="preserve"> and freezer</w:t>
      </w:r>
      <w:r w:rsidRPr="00534955">
        <w:rPr>
          <w:sz w:val="20"/>
        </w:rPr>
        <w:t>s</w:t>
      </w:r>
      <w:r w:rsidR="00CD159C" w:rsidRPr="00534955">
        <w:rPr>
          <w:sz w:val="20"/>
        </w:rPr>
        <w:t xml:space="preserve"> </w:t>
      </w:r>
    </w:p>
    <w:p w14:paraId="0CF51A8B" w14:textId="77777777" w:rsidR="00546E17" w:rsidRPr="00534955" w:rsidRDefault="00CD159C" w:rsidP="00982453">
      <w:pPr>
        <w:pStyle w:val="bodyp"/>
        <w:widowControl w:val="0"/>
        <w:numPr>
          <w:ilvl w:val="1"/>
          <w:numId w:val="4"/>
        </w:numPr>
        <w:rPr>
          <w:sz w:val="20"/>
        </w:rPr>
      </w:pPr>
      <w:r w:rsidRPr="00534955">
        <w:rPr>
          <w:sz w:val="20"/>
        </w:rPr>
        <w:t xml:space="preserve">Freezer handles </w:t>
      </w:r>
    </w:p>
    <w:p w14:paraId="32080C41" w14:textId="77777777" w:rsidR="00546E17" w:rsidRPr="00534955" w:rsidRDefault="00546E17" w:rsidP="00982453">
      <w:pPr>
        <w:pStyle w:val="bodyp"/>
        <w:widowControl w:val="0"/>
        <w:numPr>
          <w:ilvl w:val="1"/>
          <w:numId w:val="4"/>
        </w:numPr>
        <w:rPr>
          <w:sz w:val="20"/>
        </w:rPr>
      </w:pPr>
      <w:r w:rsidRPr="00534955">
        <w:rPr>
          <w:sz w:val="20"/>
        </w:rPr>
        <w:t>S</w:t>
      </w:r>
      <w:r w:rsidR="00CD159C" w:rsidRPr="00534955">
        <w:rPr>
          <w:sz w:val="20"/>
        </w:rPr>
        <w:t>ink handles</w:t>
      </w:r>
    </w:p>
    <w:p w14:paraId="79CAF792" w14:textId="77777777" w:rsidR="00546E17" w:rsidRPr="00534955" w:rsidRDefault="00CD159C" w:rsidP="00982453">
      <w:pPr>
        <w:pStyle w:val="bodyp"/>
        <w:widowControl w:val="0"/>
        <w:numPr>
          <w:ilvl w:val="1"/>
          <w:numId w:val="4"/>
        </w:numPr>
        <w:rPr>
          <w:sz w:val="20"/>
        </w:rPr>
      </w:pPr>
      <w:r w:rsidRPr="00534955">
        <w:rPr>
          <w:sz w:val="20"/>
        </w:rPr>
        <w:t>Soap dispenser push plates</w:t>
      </w:r>
    </w:p>
    <w:p w14:paraId="7A8893B2" w14:textId="77777777" w:rsidR="00546E17" w:rsidRPr="00534955" w:rsidRDefault="00CD159C" w:rsidP="00982453">
      <w:pPr>
        <w:pStyle w:val="bodyp"/>
        <w:widowControl w:val="0"/>
        <w:numPr>
          <w:ilvl w:val="1"/>
          <w:numId w:val="4"/>
        </w:numPr>
        <w:rPr>
          <w:sz w:val="20"/>
        </w:rPr>
      </w:pPr>
      <w:r w:rsidRPr="00534955">
        <w:rPr>
          <w:sz w:val="20"/>
        </w:rPr>
        <w:t xml:space="preserve">Towel dispenser </w:t>
      </w:r>
      <w:r w:rsidR="00546E17" w:rsidRPr="00534955">
        <w:rPr>
          <w:sz w:val="20"/>
        </w:rPr>
        <w:t>push plates</w:t>
      </w:r>
    </w:p>
    <w:p w14:paraId="64971703" w14:textId="77777777" w:rsidR="00546E17" w:rsidRPr="00534955" w:rsidRDefault="00CD159C" w:rsidP="00982453">
      <w:pPr>
        <w:pStyle w:val="bodyp"/>
        <w:widowControl w:val="0"/>
        <w:numPr>
          <w:ilvl w:val="1"/>
          <w:numId w:val="4"/>
        </w:numPr>
        <w:rPr>
          <w:sz w:val="20"/>
        </w:rPr>
      </w:pPr>
      <w:r w:rsidRPr="00534955">
        <w:rPr>
          <w:sz w:val="20"/>
        </w:rPr>
        <w:t>Trash receptacle touch points</w:t>
      </w:r>
    </w:p>
    <w:p w14:paraId="135AB7F7" w14:textId="77777777" w:rsidR="00546E17" w:rsidRPr="00534955" w:rsidRDefault="00CD159C" w:rsidP="00982453">
      <w:pPr>
        <w:pStyle w:val="bodyp"/>
        <w:widowControl w:val="0"/>
        <w:numPr>
          <w:ilvl w:val="1"/>
          <w:numId w:val="4"/>
        </w:numPr>
        <w:rPr>
          <w:sz w:val="20"/>
        </w:rPr>
      </w:pPr>
      <w:r w:rsidRPr="00534955">
        <w:rPr>
          <w:sz w:val="20"/>
        </w:rPr>
        <w:t>Cleaning tools</w:t>
      </w:r>
    </w:p>
    <w:p w14:paraId="1A504B76" w14:textId="77777777" w:rsidR="00546E17" w:rsidRPr="00534955" w:rsidRDefault="00CD159C" w:rsidP="00982453">
      <w:pPr>
        <w:pStyle w:val="bodyp"/>
        <w:widowControl w:val="0"/>
        <w:numPr>
          <w:ilvl w:val="1"/>
          <w:numId w:val="4"/>
        </w:numPr>
        <w:rPr>
          <w:sz w:val="20"/>
        </w:rPr>
      </w:pPr>
      <w:r w:rsidRPr="00534955">
        <w:rPr>
          <w:sz w:val="20"/>
        </w:rPr>
        <w:t>Buckets</w:t>
      </w:r>
    </w:p>
    <w:p w14:paraId="156BA159" w14:textId="77777777" w:rsidR="00546E17" w:rsidRPr="00534955" w:rsidRDefault="00CD159C" w:rsidP="00982453">
      <w:pPr>
        <w:pStyle w:val="bodyp"/>
        <w:widowControl w:val="0"/>
        <w:numPr>
          <w:ilvl w:val="1"/>
          <w:numId w:val="4"/>
        </w:numPr>
        <w:rPr>
          <w:sz w:val="20"/>
        </w:rPr>
      </w:pPr>
      <w:r w:rsidRPr="00534955">
        <w:rPr>
          <w:sz w:val="20"/>
        </w:rPr>
        <w:t>Telephone</w:t>
      </w:r>
      <w:r w:rsidR="00546E17" w:rsidRPr="00534955">
        <w:rPr>
          <w:sz w:val="20"/>
        </w:rPr>
        <w:t>s</w:t>
      </w:r>
      <w:r w:rsidRPr="00534955">
        <w:rPr>
          <w:sz w:val="20"/>
        </w:rPr>
        <w:t xml:space="preserve"> </w:t>
      </w:r>
    </w:p>
    <w:p w14:paraId="5D197EA4" w14:textId="77777777" w:rsidR="00546E17" w:rsidRPr="00534955" w:rsidRDefault="00CD159C" w:rsidP="00982453">
      <w:pPr>
        <w:pStyle w:val="bodyp"/>
        <w:widowControl w:val="0"/>
        <w:numPr>
          <w:ilvl w:val="1"/>
          <w:numId w:val="4"/>
        </w:numPr>
        <w:rPr>
          <w:sz w:val="20"/>
        </w:rPr>
      </w:pPr>
      <w:r w:rsidRPr="00534955">
        <w:rPr>
          <w:sz w:val="20"/>
        </w:rPr>
        <w:t>Computers</w:t>
      </w:r>
    </w:p>
    <w:p w14:paraId="361C32F8" w14:textId="77777777" w:rsidR="00546E17" w:rsidRPr="00534955" w:rsidRDefault="00CD159C" w:rsidP="00982453">
      <w:pPr>
        <w:pStyle w:val="bodyp"/>
        <w:widowControl w:val="0"/>
        <w:numPr>
          <w:ilvl w:val="1"/>
          <w:numId w:val="4"/>
        </w:numPr>
        <w:rPr>
          <w:sz w:val="20"/>
        </w:rPr>
      </w:pPr>
      <w:r w:rsidRPr="00534955">
        <w:rPr>
          <w:sz w:val="20"/>
        </w:rPr>
        <w:t>Office cabinet handles</w:t>
      </w:r>
    </w:p>
    <w:p w14:paraId="72DC2251" w14:textId="77777777" w:rsidR="00546E17" w:rsidRPr="00534955" w:rsidRDefault="00CD159C" w:rsidP="00982453">
      <w:pPr>
        <w:pStyle w:val="bodyp"/>
        <w:widowControl w:val="0"/>
        <w:numPr>
          <w:ilvl w:val="1"/>
          <w:numId w:val="4"/>
        </w:numPr>
        <w:rPr>
          <w:sz w:val="20"/>
        </w:rPr>
      </w:pPr>
      <w:r w:rsidRPr="00534955">
        <w:rPr>
          <w:sz w:val="20"/>
        </w:rPr>
        <w:t>Break</w:t>
      </w:r>
      <w:r w:rsidR="0011078D" w:rsidRPr="00534955">
        <w:rPr>
          <w:sz w:val="20"/>
        </w:rPr>
        <w:t xml:space="preserve"> </w:t>
      </w:r>
      <w:r w:rsidRPr="00534955">
        <w:rPr>
          <w:sz w:val="20"/>
        </w:rPr>
        <w:t>room tables and chairs</w:t>
      </w:r>
    </w:p>
    <w:p w14:paraId="021D6F8C" w14:textId="77777777" w:rsidR="00546E17" w:rsidRPr="00534955" w:rsidRDefault="00CD159C" w:rsidP="00982453">
      <w:pPr>
        <w:pStyle w:val="bodyp"/>
        <w:widowControl w:val="0"/>
        <w:numPr>
          <w:ilvl w:val="1"/>
          <w:numId w:val="4"/>
        </w:numPr>
        <w:rPr>
          <w:sz w:val="20"/>
        </w:rPr>
      </w:pPr>
      <w:r w:rsidRPr="00534955">
        <w:rPr>
          <w:sz w:val="20"/>
        </w:rPr>
        <w:t>Display screens on equipment</w:t>
      </w:r>
    </w:p>
    <w:p w14:paraId="3E4CF38C" w14:textId="77777777" w:rsidR="00CD159C" w:rsidRPr="00534955" w:rsidRDefault="00CD159C" w:rsidP="00982453">
      <w:pPr>
        <w:pStyle w:val="bodyp"/>
        <w:widowControl w:val="0"/>
        <w:numPr>
          <w:ilvl w:val="1"/>
          <w:numId w:val="4"/>
        </w:numPr>
        <w:rPr>
          <w:sz w:val="20"/>
        </w:rPr>
      </w:pPr>
      <w:r w:rsidRPr="00534955">
        <w:rPr>
          <w:sz w:val="20"/>
        </w:rPr>
        <w:t>All stainless steel surfaces</w:t>
      </w:r>
    </w:p>
    <w:p w14:paraId="292829B7" w14:textId="77777777" w:rsidR="00982453" w:rsidRPr="00534955" w:rsidRDefault="00982453" w:rsidP="00982453">
      <w:pPr>
        <w:pStyle w:val="bodyp"/>
        <w:widowControl w:val="0"/>
        <w:numPr>
          <w:ilvl w:val="1"/>
          <w:numId w:val="4"/>
        </w:numPr>
        <w:rPr>
          <w:sz w:val="20"/>
        </w:rPr>
      </w:pPr>
      <w:r w:rsidRPr="00534955">
        <w:rPr>
          <w:sz w:val="20"/>
        </w:rPr>
        <w:t>Thresholds and hand railings</w:t>
      </w:r>
    </w:p>
    <w:p w14:paraId="7D344544" w14:textId="77777777" w:rsidR="00982453" w:rsidRPr="00534955" w:rsidRDefault="00982453" w:rsidP="00982453">
      <w:pPr>
        <w:pStyle w:val="bodyp"/>
        <w:widowControl w:val="0"/>
        <w:numPr>
          <w:ilvl w:val="1"/>
          <w:numId w:val="4"/>
        </w:numPr>
        <w:rPr>
          <w:sz w:val="20"/>
        </w:rPr>
      </w:pPr>
      <w:r w:rsidRPr="00534955">
        <w:rPr>
          <w:sz w:val="20"/>
        </w:rPr>
        <w:lastRenderedPageBreak/>
        <w:t>Counters</w:t>
      </w:r>
    </w:p>
    <w:p w14:paraId="59523072" w14:textId="77777777" w:rsidR="00982453" w:rsidRPr="00534955" w:rsidRDefault="00982453" w:rsidP="00982453">
      <w:pPr>
        <w:pStyle w:val="bodyp"/>
        <w:widowControl w:val="0"/>
        <w:numPr>
          <w:ilvl w:val="1"/>
          <w:numId w:val="4"/>
        </w:numPr>
        <w:rPr>
          <w:sz w:val="20"/>
        </w:rPr>
      </w:pPr>
      <w:r w:rsidRPr="00534955">
        <w:rPr>
          <w:sz w:val="20"/>
        </w:rPr>
        <w:t xml:space="preserve">Cash registers </w:t>
      </w:r>
    </w:p>
    <w:p w14:paraId="4119713C" w14:textId="77777777" w:rsidR="00982453" w:rsidRPr="00534955" w:rsidRDefault="00982453" w:rsidP="00982453">
      <w:pPr>
        <w:pStyle w:val="bodyp"/>
        <w:widowControl w:val="0"/>
        <w:numPr>
          <w:ilvl w:val="1"/>
          <w:numId w:val="4"/>
        </w:numPr>
        <w:rPr>
          <w:sz w:val="20"/>
        </w:rPr>
      </w:pPr>
      <w:r w:rsidRPr="00534955">
        <w:rPr>
          <w:sz w:val="20"/>
        </w:rPr>
        <w:t xml:space="preserve">Display cases </w:t>
      </w:r>
    </w:p>
    <w:p w14:paraId="0819F340" w14:textId="77777777" w:rsidR="00982453" w:rsidRPr="00534955" w:rsidRDefault="00982453" w:rsidP="00982453">
      <w:pPr>
        <w:pStyle w:val="bodyp"/>
        <w:widowControl w:val="0"/>
        <w:numPr>
          <w:ilvl w:val="1"/>
          <w:numId w:val="4"/>
        </w:numPr>
        <w:rPr>
          <w:sz w:val="20"/>
        </w:rPr>
      </w:pPr>
      <w:r w:rsidRPr="00534955">
        <w:rPr>
          <w:sz w:val="20"/>
        </w:rPr>
        <w:t>Self-service areas</w:t>
      </w:r>
    </w:p>
    <w:p w14:paraId="669599AB" w14:textId="77777777" w:rsidR="00982453" w:rsidRPr="00534955" w:rsidRDefault="00982453" w:rsidP="00982453">
      <w:pPr>
        <w:pStyle w:val="bodyp"/>
        <w:widowControl w:val="0"/>
        <w:numPr>
          <w:ilvl w:val="1"/>
          <w:numId w:val="4"/>
        </w:numPr>
        <w:rPr>
          <w:sz w:val="20"/>
        </w:rPr>
      </w:pPr>
      <w:r w:rsidRPr="00534955">
        <w:rPr>
          <w:sz w:val="20"/>
        </w:rPr>
        <w:t>Point-of-sale registers</w:t>
      </w:r>
    </w:p>
    <w:p w14:paraId="52C82253" w14:textId="77777777" w:rsidR="00AB7C75" w:rsidRPr="00534955" w:rsidRDefault="00AB7C75" w:rsidP="00AB7C75">
      <w:pPr>
        <w:pStyle w:val="bodyp"/>
        <w:widowControl w:val="0"/>
        <w:numPr>
          <w:ilvl w:val="1"/>
          <w:numId w:val="4"/>
        </w:numPr>
        <w:rPr>
          <w:sz w:val="20"/>
        </w:rPr>
      </w:pPr>
      <w:r w:rsidRPr="00534955">
        <w:rPr>
          <w:sz w:val="20"/>
        </w:rPr>
        <w:t>Frequently touched shelving, displays, and reach-in refrigerator units</w:t>
      </w:r>
    </w:p>
    <w:p w14:paraId="62D999B9" w14:textId="77777777" w:rsidR="00982453" w:rsidRPr="00534955" w:rsidRDefault="00982453" w:rsidP="00982453">
      <w:pPr>
        <w:pStyle w:val="bodyp"/>
        <w:widowControl w:val="0"/>
        <w:numPr>
          <w:ilvl w:val="1"/>
          <w:numId w:val="4"/>
        </w:numPr>
        <w:rPr>
          <w:sz w:val="20"/>
        </w:rPr>
      </w:pPr>
      <w:r w:rsidRPr="00534955">
        <w:rPr>
          <w:sz w:val="20"/>
        </w:rPr>
        <w:t>Sneeze guards</w:t>
      </w:r>
    </w:p>
    <w:p w14:paraId="50EB4AAA" w14:textId="77777777" w:rsidR="00982453" w:rsidRPr="00534955" w:rsidRDefault="00982453" w:rsidP="00982453">
      <w:pPr>
        <w:pStyle w:val="bodyp"/>
        <w:widowControl w:val="0"/>
        <w:numPr>
          <w:ilvl w:val="1"/>
          <w:numId w:val="4"/>
        </w:numPr>
        <w:rPr>
          <w:sz w:val="20"/>
        </w:rPr>
      </w:pPr>
      <w:r w:rsidRPr="00534955">
        <w:rPr>
          <w:sz w:val="20"/>
        </w:rPr>
        <w:t xml:space="preserve">Baby changing stations in </w:t>
      </w:r>
      <w:r w:rsidR="0011078D" w:rsidRPr="00534955">
        <w:rPr>
          <w:sz w:val="20"/>
        </w:rPr>
        <w:t>restrooms</w:t>
      </w:r>
    </w:p>
    <w:p w14:paraId="6D9C2A48" w14:textId="77777777" w:rsidR="00982453" w:rsidRPr="00534955" w:rsidRDefault="00982453" w:rsidP="00982453">
      <w:pPr>
        <w:pStyle w:val="bodyp"/>
        <w:widowControl w:val="0"/>
        <w:numPr>
          <w:ilvl w:val="1"/>
          <w:numId w:val="4"/>
        </w:numPr>
        <w:rPr>
          <w:sz w:val="20"/>
        </w:rPr>
      </w:pPr>
      <w:r w:rsidRPr="00534955">
        <w:rPr>
          <w:sz w:val="20"/>
        </w:rPr>
        <w:t>Pens or other writing utensils</w:t>
      </w:r>
    </w:p>
    <w:p w14:paraId="1B0EF3C9" w14:textId="77777777" w:rsidR="00982453" w:rsidRPr="00534955" w:rsidRDefault="00982453" w:rsidP="00982453">
      <w:pPr>
        <w:pStyle w:val="bodyp"/>
        <w:widowControl w:val="0"/>
        <w:numPr>
          <w:ilvl w:val="1"/>
          <w:numId w:val="4"/>
        </w:numPr>
        <w:rPr>
          <w:sz w:val="20"/>
        </w:rPr>
      </w:pPr>
      <w:r w:rsidRPr="00534955">
        <w:rPr>
          <w:sz w:val="20"/>
        </w:rPr>
        <w:t>Clipboards</w:t>
      </w:r>
    </w:p>
    <w:p w14:paraId="27AB2197" w14:textId="77777777" w:rsidR="00982453" w:rsidRPr="00534955" w:rsidRDefault="00982453" w:rsidP="00982453">
      <w:pPr>
        <w:pStyle w:val="bodyp"/>
        <w:widowControl w:val="0"/>
        <w:numPr>
          <w:ilvl w:val="1"/>
          <w:numId w:val="4"/>
        </w:numPr>
        <w:rPr>
          <w:sz w:val="20"/>
        </w:rPr>
      </w:pPr>
      <w:r w:rsidRPr="00534955">
        <w:rPr>
          <w:sz w:val="20"/>
        </w:rPr>
        <w:t>Electronic signature pads</w:t>
      </w:r>
    </w:p>
    <w:p w14:paraId="244EC90E" w14:textId="77777777" w:rsidR="00982453" w:rsidRPr="00534955" w:rsidRDefault="00982453" w:rsidP="00982453">
      <w:pPr>
        <w:pStyle w:val="bodyp"/>
        <w:widowControl w:val="0"/>
        <w:numPr>
          <w:ilvl w:val="1"/>
          <w:numId w:val="4"/>
        </w:numPr>
        <w:rPr>
          <w:sz w:val="20"/>
        </w:rPr>
      </w:pPr>
      <w:r w:rsidRPr="00534955">
        <w:rPr>
          <w:sz w:val="20"/>
        </w:rPr>
        <w:t>Stocking equipment</w:t>
      </w:r>
    </w:p>
    <w:p w14:paraId="7D83F41A" w14:textId="77777777" w:rsidR="00982453" w:rsidRPr="00534955" w:rsidRDefault="00982453" w:rsidP="00982453">
      <w:pPr>
        <w:pStyle w:val="bodyp"/>
        <w:widowControl w:val="0"/>
        <w:numPr>
          <w:ilvl w:val="1"/>
          <w:numId w:val="4"/>
        </w:numPr>
        <w:rPr>
          <w:sz w:val="20"/>
        </w:rPr>
      </w:pPr>
      <w:r w:rsidRPr="00534955">
        <w:rPr>
          <w:sz w:val="20"/>
        </w:rPr>
        <w:t>Employee linens</w:t>
      </w:r>
    </w:p>
    <w:p w14:paraId="4A38775D" w14:textId="77777777" w:rsidR="00AB2FE5" w:rsidRPr="00534955" w:rsidRDefault="00AB2FE5" w:rsidP="003B69C3">
      <w:pPr>
        <w:pStyle w:val="bodyp"/>
        <w:widowControl w:val="0"/>
        <w:numPr>
          <w:ilvl w:val="0"/>
          <w:numId w:val="4"/>
        </w:numPr>
        <w:rPr>
          <w:sz w:val="20"/>
        </w:rPr>
        <w:sectPr w:rsidR="00AB2FE5" w:rsidRPr="00534955" w:rsidSect="004147E9">
          <w:type w:val="continuous"/>
          <w:pgSz w:w="12240" w:h="15840" w:code="1"/>
          <w:pgMar w:top="1080" w:right="1080" w:bottom="1627" w:left="1080" w:header="720" w:footer="720" w:gutter="0"/>
          <w:cols w:num="2" w:space="720"/>
          <w:titlePg/>
          <w:docGrid w:linePitch="360"/>
        </w:sectPr>
      </w:pPr>
    </w:p>
    <w:p w14:paraId="7348169B" w14:textId="77777777" w:rsidR="003B69C3" w:rsidRPr="00534955" w:rsidRDefault="003B69C3" w:rsidP="003B69C3">
      <w:pPr>
        <w:pStyle w:val="bodyp"/>
        <w:widowControl w:val="0"/>
        <w:numPr>
          <w:ilvl w:val="0"/>
          <w:numId w:val="4"/>
        </w:numPr>
        <w:rPr>
          <w:sz w:val="20"/>
        </w:rPr>
      </w:pPr>
      <w:r w:rsidRPr="00534955">
        <w:rPr>
          <w:sz w:val="20"/>
        </w:rPr>
        <w:t>Employees responsible for cleaning will be given the appropriate protective equipment. Cleaning should be completed using CDC-recommended products, including:</w:t>
      </w:r>
    </w:p>
    <w:p w14:paraId="2F9820C3" w14:textId="77777777" w:rsidR="003B69C3" w:rsidRPr="00534955" w:rsidRDefault="003B69C3" w:rsidP="003B69C3">
      <w:pPr>
        <w:pStyle w:val="bodyp"/>
        <w:widowControl w:val="0"/>
        <w:numPr>
          <w:ilvl w:val="1"/>
          <w:numId w:val="4"/>
        </w:numPr>
        <w:rPr>
          <w:sz w:val="20"/>
        </w:rPr>
      </w:pPr>
      <w:r w:rsidRPr="00534955">
        <w:rPr>
          <w:sz w:val="20"/>
        </w:rPr>
        <w:t>Environmental Protection Agency-registered household disinfectants</w:t>
      </w:r>
    </w:p>
    <w:p w14:paraId="7A2D9468" w14:textId="77777777" w:rsidR="003B69C3" w:rsidRPr="00534955" w:rsidRDefault="003B69C3" w:rsidP="003B69C3">
      <w:pPr>
        <w:pStyle w:val="bodyp"/>
        <w:widowControl w:val="0"/>
        <w:numPr>
          <w:ilvl w:val="1"/>
          <w:numId w:val="4"/>
        </w:numPr>
        <w:rPr>
          <w:sz w:val="20"/>
        </w:rPr>
      </w:pPr>
      <w:r w:rsidRPr="00534955">
        <w:rPr>
          <w:sz w:val="20"/>
        </w:rPr>
        <w:t>Alcohol solutions with at least 60% alcohol</w:t>
      </w:r>
    </w:p>
    <w:p w14:paraId="41A34321" w14:textId="77777777" w:rsidR="003B69C3" w:rsidRPr="00534955" w:rsidRDefault="003B69C3" w:rsidP="003B69C3">
      <w:pPr>
        <w:pStyle w:val="bodyp"/>
        <w:widowControl w:val="0"/>
        <w:numPr>
          <w:ilvl w:val="1"/>
          <w:numId w:val="4"/>
        </w:numPr>
        <w:rPr>
          <w:sz w:val="20"/>
        </w:rPr>
      </w:pPr>
      <w:r w:rsidRPr="00534955">
        <w:rPr>
          <w:sz w:val="20"/>
        </w:rPr>
        <w:t>Diluted household bleach solutions (if appropriate for the surface)</w:t>
      </w:r>
    </w:p>
    <w:p w14:paraId="2F5331D0" w14:textId="77777777" w:rsidR="008F628E" w:rsidRPr="00534955" w:rsidRDefault="008F628E" w:rsidP="008F628E">
      <w:pPr>
        <w:pStyle w:val="bodyp"/>
        <w:widowControl w:val="0"/>
        <w:numPr>
          <w:ilvl w:val="0"/>
          <w:numId w:val="4"/>
        </w:numPr>
        <w:rPr>
          <w:sz w:val="20"/>
        </w:rPr>
      </w:pPr>
      <w:r w:rsidRPr="00534955">
        <w:rPr>
          <w:sz w:val="20"/>
        </w:rPr>
        <w:t>Trash will be collected from the workplace regularly. Those collecting trash will be instructed to wear nitrile, latex or vinyl gloves.</w:t>
      </w:r>
    </w:p>
    <w:p w14:paraId="25AAD6D3" w14:textId="77777777" w:rsidR="008F628E" w:rsidRPr="00534955" w:rsidRDefault="008F628E" w:rsidP="008F628E">
      <w:pPr>
        <w:pStyle w:val="bodyp"/>
        <w:widowControl w:val="0"/>
        <w:numPr>
          <w:ilvl w:val="0"/>
          <w:numId w:val="4"/>
        </w:numPr>
        <w:rPr>
          <w:sz w:val="20"/>
        </w:rPr>
      </w:pPr>
      <w:r w:rsidRPr="00534955">
        <w:rPr>
          <w:sz w:val="20"/>
        </w:rPr>
        <w:t>HVAC air filters will be cleaned and disinfected regularly.</w:t>
      </w:r>
    </w:p>
    <w:p w14:paraId="26002376" w14:textId="77777777" w:rsidR="008436D6" w:rsidRPr="00534955" w:rsidRDefault="008436D6" w:rsidP="00D651E1">
      <w:pPr>
        <w:pStyle w:val="bodyp"/>
        <w:widowControl w:val="0"/>
        <w:numPr>
          <w:ilvl w:val="0"/>
          <w:numId w:val="4"/>
        </w:numPr>
        <w:rPr>
          <w:sz w:val="20"/>
        </w:rPr>
      </w:pPr>
      <w:r w:rsidRPr="00534955">
        <w:rPr>
          <w:sz w:val="20"/>
        </w:rPr>
        <w:t>Hand sanitizer dispensers will be refilled frequently.</w:t>
      </w:r>
    </w:p>
    <w:p w14:paraId="6E5D324B" w14:textId="398B4185" w:rsidR="008436D6" w:rsidRPr="00534955" w:rsidRDefault="008436D6" w:rsidP="00D651E1">
      <w:pPr>
        <w:pStyle w:val="bodyp"/>
        <w:widowControl w:val="0"/>
        <w:numPr>
          <w:ilvl w:val="0"/>
          <w:numId w:val="4"/>
        </w:numPr>
        <w:rPr>
          <w:sz w:val="20"/>
        </w:rPr>
      </w:pPr>
      <w:r w:rsidRPr="00534955">
        <w:rPr>
          <w:sz w:val="20"/>
        </w:rPr>
        <w:t>Whe</w:t>
      </w:r>
      <w:r w:rsidR="005757EC" w:rsidRPr="00534955">
        <w:rPr>
          <w:sz w:val="20"/>
        </w:rPr>
        <w:t>n</w:t>
      </w:r>
      <w:r w:rsidRPr="00534955">
        <w:rPr>
          <w:sz w:val="20"/>
        </w:rPr>
        <w:t xml:space="preserve"> an employee has tested positive for COVID-19, </w:t>
      </w:r>
      <w:r w:rsidR="00E319D1" w:rsidRPr="00534955">
        <w:rPr>
          <w:sz w:val="20"/>
        </w:rPr>
        <w:t xml:space="preserve">deep cleaning </w:t>
      </w:r>
      <w:r w:rsidR="00321016" w:rsidRPr="00534955">
        <w:rPr>
          <w:sz w:val="20"/>
        </w:rPr>
        <w:t>may</w:t>
      </w:r>
      <w:r w:rsidR="00E319D1" w:rsidRPr="00534955">
        <w:rPr>
          <w:sz w:val="20"/>
        </w:rPr>
        <w:t xml:space="preserve"> be triggered and </w:t>
      </w:r>
      <w:r w:rsidRPr="00140BB9">
        <w:rPr>
          <w:color w:val="DD5330" w:themeColor="accent3"/>
          <w:sz w:val="20"/>
        </w:rPr>
        <w:t>[COMPANY]</w:t>
      </w:r>
      <w:r w:rsidRPr="00534955">
        <w:rPr>
          <w:sz w:val="20"/>
        </w:rPr>
        <w:t xml:space="preserve"> will ensure areas in which the individual worked are cleaned thoroughly.</w:t>
      </w:r>
      <w:r w:rsidR="00E319D1" w:rsidRPr="00534955">
        <w:rPr>
          <w:sz w:val="20"/>
        </w:rPr>
        <w:t xml:space="preserve"> In regard to deep-cleaning practices:</w:t>
      </w:r>
    </w:p>
    <w:p w14:paraId="085F4B94" w14:textId="77777777" w:rsidR="00BA3646" w:rsidRPr="00534955" w:rsidRDefault="00BA3646" w:rsidP="00BA3646">
      <w:pPr>
        <w:pStyle w:val="bodyp"/>
        <w:widowControl w:val="0"/>
        <w:numPr>
          <w:ilvl w:val="1"/>
          <w:numId w:val="4"/>
        </w:numPr>
        <w:rPr>
          <w:sz w:val="20"/>
        </w:rPr>
      </w:pPr>
      <w:r w:rsidRPr="00140BB9">
        <w:rPr>
          <w:color w:val="DD5330" w:themeColor="accent3"/>
          <w:sz w:val="20"/>
        </w:rPr>
        <w:t>[COMPANY]</w:t>
      </w:r>
      <w:r w:rsidRPr="00534955">
        <w:rPr>
          <w:sz w:val="20"/>
        </w:rPr>
        <w:t xml:space="preserve"> will identify an approved external company to complete a deep cleaning of the facilities. This external company will be equipped with the proper training, permits and cleaning equipment to complete the task.</w:t>
      </w:r>
    </w:p>
    <w:p w14:paraId="4AE328A2" w14:textId="77777777" w:rsidR="00BA3646" w:rsidRPr="00534955" w:rsidRDefault="00BA3646" w:rsidP="00BA3646">
      <w:pPr>
        <w:pStyle w:val="bodyp"/>
        <w:widowControl w:val="0"/>
        <w:numPr>
          <w:ilvl w:val="1"/>
          <w:numId w:val="4"/>
        </w:numPr>
        <w:rPr>
          <w:sz w:val="20"/>
        </w:rPr>
      </w:pPr>
      <w:r w:rsidRPr="00534955">
        <w:rPr>
          <w:sz w:val="20"/>
        </w:rPr>
        <w:t>The pandemic response team will coordinate and supervise deep-cleaning efforts to ensure:</w:t>
      </w:r>
    </w:p>
    <w:p w14:paraId="079AADB7" w14:textId="77777777" w:rsidR="00BA3646" w:rsidRPr="00534955" w:rsidRDefault="00BA3646" w:rsidP="00BA3646">
      <w:pPr>
        <w:pStyle w:val="bodyp"/>
        <w:widowControl w:val="0"/>
        <w:numPr>
          <w:ilvl w:val="2"/>
          <w:numId w:val="4"/>
        </w:numPr>
        <w:rPr>
          <w:sz w:val="20"/>
        </w:rPr>
      </w:pPr>
      <w:r w:rsidRPr="00534955">
        <w:rPr>
          <w:sz w:val="20"/>
        </w:rPr>
        <w:t>There is a specific plan and strategy in place</w:t>
      </w:r>
      <w:r w:rsidR="00814218" w:rsidRPr="00534955">
        <w:rPr>
          <w:sz w:val="20"/>
        </w:rPr>
        <w:t>,</w:t>
      </w:r>
      <w:r w:rsidRPr="00534955">
        <w:rPr>
          <w:sz w:val="20"/>
        </w:rPr>
        <w:t xml:space="preserve"> and that plan accounts for all machinery, equipment, common areas, tools and offices.</w:t>
      </w:r>
    </w:p>
    <w:p w14:paraId="5406F74F" w14:textId="77777777" w:rsidR="00BA3646" w:rsidRPr="00534955" w:rsidRDefault="00BA3646" w:rsidP="00BA3646">
      <w:pPr>
        <w:pStyle w:val="bodyp"/>
        <w:widowControl w:val="0"/>
        <w:numPr>
          <w:ilvl w:val="2"/>
          <w:numId w:val="4"/>
        </w:numPr>
        <w:rPr>
          <w:sz w:val="20"/>
        </w:rPr>
      </w:pPr>
      <w:r w:rsidRPr="00534955">
        <w:rPr>
          <w:sz w:val="20"/>
        </w:rPr>
        <w:t>Authorized individuals are the only ones allowed access to the site during the deep cleaning.</w:t>
      </w:r>
    </w:p>
    <w:p w14:paraId="2A4A6386" w14:textId="77777777" w:rsidR="00BA3646" w:rsidRPr="00534955" w:rsidRDefault="00BA3646" w:rsidP="00962B6F">
      <w:pPr>
        <w:pStyle w:val="bodyp"/>
        <w:widowControl w:val="0"/>
        <w:numPr>
          <w:ilvl w:val="2"/>
          <w:numId w:val="4"/>
        </w:numPr>
        <w:rPr>
          <w:sz w:val="20"/>
        </w:rPr>
      </w:pPr>
      <w:r w:rsidRPr="00534955">
        <w:rPr>
          <w:sz w:val="20"/>
        </w:rPr>
        <w:t>Employees are aware of deep-cleaning practices.</w:t>
      </w:r>
    </w:p>
    <w:p w14:paraId="02D8CCA6" w14:textId="77777777" w:rsidR="00962B6F" w:rsidRPr="00534955" w:rsidRDefault="00962B6F" w:rsidP="00962B6F">
      <w:pPr>
        <w:pStyle w:val="bodyp"/>
        <w:widowControl w:val="0"/>
        <w:numPr>
          <w:ilvl w:val="2"/>
          <w:numId w:val="4"/>
        </w:numPr>
        <w:rPr>
          <w:sz w:val="20"/>
        </w:rPr>
      </w:pPr>
      <w:r w:rsidRPr="00534955">
        <w:rPr>
          <w:sz w:val="20"/>
        </w:rPr>
        <w:t>The company contracted to perform the deep cleaning uses the appropriate PPE during the process and disposes of potentially contaminated items properly.</w:t>
      </w:r>
    </w:p>
    <w:p w14:paraId="522F9BEC" w14:textId="5AAE92B5" w:rsidR="008436D6" w:rsidRPr="00502144" w:rsidRDefault="00502144" w:rsidP="00502144">
      <w:pPr>
        <w:pStyle w:val="headerp"/>
        <w:spacing w:after="40"/>
        <w:rPr>
          <w:color w:val="48868D" w:themeColor="accent1"/>
          <w:sz w:val="32"/>
          <w:szCs w:val="32"/>
        </w:rPr>
      </w:pPr>
      <w:r w:rsidRPr="00502144">
        <w:rPr>
          <w:color w:val="48868D" w:themeColor="accent1"/>
          <w:sz w:val="32"/>
          <w:szCs w:val="32"/>
        </w:rPr>
        <w:t>Exposure Situations</w:t>
      </w:r>
    </w:p>
    <w:p w14:paraId="077D9F9B" w14:textId="77777777" w:rsidR="008436D6" w:rsidRPr="00534955" w:rsidRDefault="008436D6" w:rsidP="008436D6">
      <w:pPr>
        <w:pStyle w:val="bodyp"/>
        <w:widowControl w:val="0"/>
        <w:rPr>
          <w:sz w:val="20"/>
        </w:rPr>
      </w:pPr>
      <w:r w:rsidRPr="00140BB9">
        <w:rPr>
          <w:color w:val="DD5330" w:themeColor="accent3"/>
          <w:sz w:val="20"/>
        </w:rPr>
        <w:t>[COMPANY]</w:t>
      </w:r>
      <w:r w:rsidRPr="00534955">
        <w:rPr>
          <w:sz w:val="20"/>
        </w:rPr>
        <w:t xml:space="preserve"> has response plans in place for situations whe</w:t>
      </w:r>
      <w:r w:rsidR="0011078D" w:rsidRPr="00534955">
        <w:rPr>
          <w:sz w:val="20"/>
        </w:rPr>
        <w:t>n</w:t>
      </w:r>
      <w:r w:rsidRPr="00534955">
        <w:rPr>
          <w:sz w:val="20"/>
        </w:rPr>
        <w:t xml:space="preserve"> employees exhibit symptoms of or test positive for COVID-19. </w:t>
      </w:r>
    </w:p>
    <w:p w14:paraId="7960B2E1" w14:textId="6FF48E22" w:rsidR="008F628E" w:rsidRPr="000816CE" w:rsidRDefault="008F628E" w:rsidP="000816CE">
      <w:pPr>
        <w:pStyle w:val="bodyp"/>
        <w:widowControl w:val="0"/>
        <w:spacing w:before="240"/>
        <w:rPr>
          <w:b/>
          <w:color w:val="005762" w:themeColor="accent2"/>
          <w:sz w:val="20"/>
          <w:szCs w:val="21"/>
        </w:rPr>
      </w:pPr>
      <w:r w:rsidRPr="000816CE">
        <w:rPr>
          <w:b/>
          <w:color w:val="005762" w:themeColor="accent2"/>
          <w:sz w:val="20"/>
          <w:szCs w:val="21"/>
        </w:rPr>
        <w:t xml:space="preserve">Employee Exhibits Symptoms of COVID-19 </w:t>
      </w:r>
      <w:r w:rsidRPr="000816CE">
        <w:rPr>
          <w:b/>
          <w:color w:val="005762" w:themeColor="accent2"/>
          <w:sz w:val="20"/>
          <w:szCs w:val="21"/>
          <w:u w:val="single"/>
        </w:rPr>
        <w:t xml:space="preserve">Before Entering the </w:t>
      </w:r>
      <w:r w:rsidR="008E5960" w:rsidRPr="000816CE">
        <w:rPr>
          <w:b/>
          <w:color w:val="005762" w:themeColor="accent2"/>
          <w:sz w:val="20"/>
          <w:szCs w:val="21"/>
          <w:u w:val="single"/>
        </w:rPr>
        <w:t>Restaurant &amp; bar</w:t>
      </w:r>
    </w:p>
    <w:p w14:paraId="0DBB5D13" w14:textId="77777777" w:rsidR="003A539B" w:rsidRPr="00534955" w:rsidRDefault="003A539B" w:rsidP="003A539B">
      <w:pPr>
        <w:pStyle w:val="bodyp"/>
        <w:widowControl w:val="0"/>
        <w:numPr>
          <w:ilvl w:val="0"/>
          <w:numId w:val="8"/>
        </w:numPr>
        <w:rPr>
          <w:sz w:val="20"/>
        </w:rPr>
      </w:pPr>
      <w:r w:rsidRPr="00534955">
        <w:rPr>
          <w:sz w:val="20"/>
        </w:rPr>
        <w:t xml:space="preserve">The employee reports their symptoms to </w:t>
      </w:r>
      <w:r w:rsidR="003B69C3" w:rsidRPr="00534955">
        <w:rPr>
          <w:sz w:val="20"/>
        </w:rPr>
        <w:t>their supervisor</w:t>
      </w:r>
      <w:r w:rsidRPr="00534955">
        <w:rPr>
          <w:sz w:val="20"/>
        </w:rPr>
        <w:t>, who then communicates that an employee is exhibiting symptoms of COVID-19 to the relevant parties (e.g., human resources).</w:t>
      </w:r>
    </w:p>
    <w:p w14:paraId="4DD8B5FB" w14:textId="10FEA39A" w:rsidR="00472EAD" w:rsidRPr="00534955" w:rsidRDefault="00321016" w:rsidP="00472EAD">
      <w:pPr>
        <w:pStyle w:val="bodyp"/>
        <w:widowControl w:val="0"/>
        <w:numPr>
          <w:ilvl w:val="0"/>
          <w:numId w:val="8"/>
        </w:numPr>
        <w:rPr>
          <w:sz w:val="20"/>
        </w:rPr>
      </w:pPr>
      <w:r w:rsidRPr="00534955">
        <w:rPr>
          <w:sz w:val="20"/>
        </w:rPr>
        <w:t xml:space="preserve">The </w:t>
      </w:r>
      <w:r w:rsidR="007F3340" w:rsidRPr="00534955">
        <w:rPr>
          <w:sz w:val="20"/>
        </w:rPr>
        <w:t xml:space="preserve">employees </w:t>
      </w:r>
      <w:r w:rsidRPr="00534955">
        <w:rPr>
          <w:sz w:val="20"/>
        </w:rPr>
        <w:t>will</w:t>
      </w:r>
      <w:r w:rsidR="007F3340" w:rsidRPr="00534955">
        <w:rPr>
          <w:sz w:val="20"/>
        </w:rPr>
        <w:t xml:space="preserve"> be asked to go home and speak with their health care provider. </w:t>
      </w:r>
      <w:r w:rsidR="007F3340" w:rsidRPr="00140BB9">
        <w:rPr>
          <w:color w:val="DD5330" w:themeColor="accent3"/>
          <w:sz w:val="20"/>
        </w:rPr>
        <w:t>[COMPANY]</w:t>
      </w:r>
      <w:r w:rsidR="007F3340" w:rsidRPr="00534955">
        <w:rPr>
          <w:sz w:val="20"/>
        </w:rPr>
        <w:t xml:space="preserve"> will ensure employees are able to get home safely before dismissing them.</w:t>
      </w:r>
      <w:r w:rsidR="00053197" w:rsidRPr="00534955">
        <w:rPr>
          <w:sz w:val="20"/>
        </w:rPr>
        <w:t xml:space="preserve"> </w:t>
      </w:r>
      <w:r w:rsidRPr="00534955">
        <w:rPr>
          <w:sz w:val="20"/>
        </w:rPr>
        <w:t xml:space="preserve">The employee may leave under their own power or they may choose to call a family member or friend. </w:t>
      </w:r>
      <w:r w:rsidR="00053197" w:rsidRPr="00534955">
        <w:rPr>
          <w:sz w:val="20"/>
        </w:rPr>
        <w:t xml:space="preserve">If, after an evaluation, the </w:t>
      </w:r>
      <w:r w:rsidR="00053197" w:rsidRPr="00534955">
        <w:rPr>
          <w:sz w:val="20"/>
        </w:rPr>
        <w:lastRenderedPageBreak/>
        <w:t>employee is not exhibiting COVID-19 symptoms</w:t>
      </w:r>
      <w:r w:rsidR="00814218" w:rsidRPr="00534955">
        <w:rPr>
          <w:sz w:val="20"/>
        </w:rPr>
        <w:t>,</w:t>
      </w:r>
      <w:r w:rsidR="00053197" w:rsidRPr="00534955">
        <w:rPr>
          <w:sz w:val="20"/>
        </w:rPr>
        <w:t xml:space="preserve"> they may return to work at the discretion of the virus prevention and protocols lead.</w:t>
      </w:r>
    </w:p>
    <w:p w14:paraId="0DCA2B83" w14:textId="77777777" w:rsidR="00B8740C" w:rsidRPr="000816CE" w:rsidRDefault="00B8740C" w:rsidP="000816CE">
      <w:pPr>
        <w:pStyle w:val="bodyp"/>
        <w:widowControl w:val="0"/>
        <w:spacing w:before="240"/>
        <w:rPr>
          <w:b/>
          <w:color w:val="005762" w:themeColor="accent2"/>
          <w:sz w:val="20"/>
          <w:szCs w:val="21"/>
        </w:rPr>
      </w:pPr>
      <w:r w:rsidRPr="000816CE">
        <w:rPr>
          <w:b/>
          <w:color w:val="005762" w:themeColor="accent2"/>
          <w:sz w:val="20"/>
          <w:szCs w:val="21"/>
        </w:rPr>
        <w:t>Self-</w:t>
      </w:r>
      <w:r w:rsidR="008F628E" w:rsidRPr="000816CE">
        <w:rPr>
          <w:b/>
          <w:color w:val="005762" w:themeColor="accent2"/>
          <w:sz w:val="20"/>
          <w:szCs w:val="21"/>
        </w:rPr>
        <w:t>q</w:t>
      </w:r>
      <w:r w:rsidRPr="000816CE">
        <w:rPr>
          <w:b/>
          <w:color w:val="005762" w:themeColor="accent2"/>
          <w:sz w:val="20"/>
          <w:szCs w:val="21"/>
        </w:rPr>
        <w:t>uarantining and Return to Work</w:t>
      </w:r>
    </w:p>
    <w:p w14:paraId="1FF40574" w14:textId="77777777" w:rsidR="00A30644" w:rsidRPr="00534955" w:rsidRDefault="008436D6" w:rsidP="00A30644">
      <w:pPr>
        <w:pStyle w:val="bodyp"/>
        <w:widowControl w:val="0"/>
        <w:rPr>
          <w:sz w:val="20"/>
        </w:rPr>
      </w:pPr>
      <w:r w:rsidRPr="00534955">
        <w:rPr>
          <w:sz w:val="20"/>
        </w:rPr>
        <w:t xml:space="preserve">Employees who test positive for COVID-19 </w:t>
      </w:r>
      <w:r w:rsidR="00A30644" w:rsidRPr="00534955">
        <w:rPr>
          <w:sz w:val="20"/>
        </w:rPr>
        <w:t xml:space="preserve">or believe they have been infected </w:t>
      </w:r>
      <w:r w:rsidRPr="00534955">
        <w:rPr>
          <w:sz w:val="20"/>
        </w:rPr>
        <w:t>will be instructed to follow the advice of a qualified medical professional and self-</w:t>
      </w:r>
      <w:r w:rsidR="00BA45D8" w:rsidRPr="00534955">
        <w:rPr>
          <w:sz w:val="20"/>
        </w:rPr>
        <w:t>isolate</w:t>
      </w:r>
      <w:r w:rsidRPr="00534955">
        <w:rPr>
          <w:sz w:val="20"/>
        </w:rPr>
        <w:t xml:space="preserve">. </w:t>
      </w:r>
      <w:r w:rsidR="00A30644" w:rsidRPr="00534955">
        <w:rPr>
          <w:sz w:val="20"/>
        </w:rPr>
        <w:t>When self-</w:t>
      </w:r>
      <w:r w:rsidR="00BA45D8" w:rsidRPr="00534955">
        <w:rPr>
          <w:sz w:val="20"/>
        </w:rPr>
        <w:t>isolati</w:t>
      </w:r>
      <w:r w:rsidR="00A30644" w:rsidRPr="00534955">
        <w:rPr>
          <w:sz w:val="20"/>
        </w:rPr>
        <w:t>ng, employees should:</w:t>
      </w:r>
    </w:p>
    <w:p w14:paraId="6F81E3D7" w14:textId="77777777" w:rsidR="00A30644" w:rsidRPr="00534955" w:rsidRDefault="00A30644" w:rsidP="00A30644">
      <w:pPr>
        <w:pStyle w:val="bodyp"/>
        <w:widowControl w:val="0"/>
        <w:numPr>
          <w:ilvl w:val="0"/>
          <w:numId w:val="10"/>
        </w:numPr>
        <w:rPr>
          <w:sz w:val="20"/>
        </w:rPr>
      </w:pPr>
      <w:r w:rsidRPr="00534955">
        <w:rPr>
          <w:sz w:val="20"/>
        </w:rPr>
        <w:t xml:space="preserve">Stay away from other people in their home as much as possible, staying in a separate room and using a separate </w:t>
      </w:r>
      <w:r w:rsidR="0011078D" w:rsidRPr="00534955">
        <w:rPr>
          <w:sz w:val="20"/>
        </w:rPr>
        <w:t xml:space="preserve">restroom </w:t>
      </w:r>
      <w:r w:rsidRPr="00534955">
        <w:rPr>
          <w:sz w:val="20"/>
        </w:rPr>
        <w:t>if available.</w:t>
      </w:r>
    </w:p>
    <w:p w14:paraId="650EB1DA" w14:textId="77777777" w:rsidR="00A30644" w:rsidRPr="00534955" w:rsidRDefault="00A30644" w:rsidP="00A30644">
      <w:pPr>
        <w:pStyle w:val="bodyp"/>
        <w:widowControl w:val="0"/>
        <w:numPr>
          <w:ilvl w:val="0"/>
          <w:numId w:val="10"/>
        </w:numPr>
        <w:rPr>
          <w:sz w:val="20"/>
        </w:rPr>
      </w:pPr>
      <w:r w:rsidRPr="00534955">
        <w:rPr>
          <w:sz w:val="20"/>
        </w:rPr>
        <w:t>Not allow visitors</w:t>
      </w:r>
      <w:r w:rsidR="00814218" w:rsidRPr="00534955">
        <w:rPr>
          <w:sz w:val="20"/>
        </w:rPr>
        <w:t>.</w:t>
      </w:r>
    </w:p>
    <w:p w14:paraId="7FC9F70C" w14:textId="77777777" w:rsidR="00A30644" w:rsidRPr="00534955" w:rsidRDefault="00A30644" w:rsidP="00A30644">
      <w:pPr>
        <w:pStyle w:val="bodyp"/>
        <w:widowControl w:val="0"/>
        <w:numPr>
          <w:ilvl w:val="0"/>
          <w:numId w:val="10"/>
        </w:numPr>
        <w:rPr>
          <w:sz w:val="20"/>
        </w:rPr>
      </w:pPr>
      <w:r w:rsidRPr="00534955">
        <w:rPr>
          <w:sz w:val="20"/>
        </w:rPr>
        <w:t>Wear a face mask if they have to be around people.</w:t>
      </w:r>
    </w:p>
    <w:p w14:paraId="0217750F" w14:textId="77777777" w:rsidR="00A30644" w:rsidRPr="00534955" w:rsidRDefault="00A30644" w:rsidP="00A30644">
      <w:pPr>
        <w:pStyle w:val="bodyp"/>
        <w:widowControl w:val="0"/>
        <w:numPr>
          <w:ilvl w:val="0"/>
          <w:numId w:val="10"/>
        </w:numPr>
        <w:rPr>
          <w:sz w:val="20"/>
        </w:rPr>
      </w:pPr>
      <w:r w:rsidRPr="00534955">
        <w:rPr>
          <w:sz w:val="20"/>
        </w:rPr>
        <w:t xml:space="preserve">Avoid sharing household items, including drinking cups, eating utensils, towels </w:t>
      </w:r>
      <w:r w:rsidR="0011078D" w:rsidRPr="00534955">
        <w:rPr>
          <w:sz w:val="20"/>
        </w:rPr>
        <w:t>and</w:t>
      </w:r>
      <w:r w:rsidRPr="00534955">
        <w:rPr>
          <w:sz w:val="20"/>
        </w:rPr>
        <w:t xml:space="preserve"> bedding.</w:t>
      </w:r>
    </w:p>
    <w:p w14:paraId="58F270ED" w14:textId="77777777" w:rsidR="00A30644" w:rsidRPr="00534955" w:rsidRDefault="00A30644" w:rsidP="00A30644">
      <w:pPr>
        <w:pStyle w:val="bodyp"/>
        <w:widowControl w:val="0"/>
        <w:numPr>
          <w:ilvl w:val="0"/>
          <w:numId w:val="10"/>
        </w:numPr>
        <w:rPr>
          <w:sz w:val="20"/>
        </w:rPr>
      </w:pPr>
      <w:r w:rsidRPr="00534955">
        <w:rPr>
          <w:sz w:val="20"/>
        </w:rPr>
        <w:t>Clean high-touch surfaces daily.</w:t>
      </w:r>
    </w:p>
    <w:p w14:paraId="67E321F1" w14:textId="77777777" w:rsidR="00A30644" w:rsidRPr="00534955" w:rsidRDefault="00A30644" w:rsidP="00A30644">
      <w:pPr>
        <w:pStyle w:val="bodyp"/>
        <w:widowControl w:val="0"/>
        <w:numPr>
          <w:ilvl w:val="0"/>
          <w:numId w:val="10"/>
        </w:numPr>
        <w:rPr>
          <w:sz w:val="20"/>
        </w:rPr>
      </w:pPr>
      <w:r w:rsidRPr="00534955">
        <w:rPr>
          <w:sz w:val="20"/>
        </w:rPr>
        <w:t xml:space="preserve">Continue monitoring their symptoms, calling their health care provider if their condition worsens. </w:t>
      </w:r>
    </w:p>
    <w:p w14:paraId="0F9A1656" w14:textId="77777777" w:rsidR="00063F7E" w:rsidRPr="00534955" w:rsidRDefault="003A05D4" w:rsidP="008436D6">
      <w:pPr>
        <w:pStyle w:val="bodyp"/>
        <w:widowControl w:val="0"/>
        <w:rPr>
          <w:sz w:val="20"/>
        </w:rPr>
      </w:pPr>
      <w:r w:rsidRPr="00534955">
        <w:rPr>
          <w:sz w:val="20"/>
        </w:rPr>
        <w:t>Notably</w:t>
      </w:r>
      <w:r w:rsidR="008436D6" w:rsidRPr="00534955">
        <w:rPr>
          <w:sz w:val="20"/>
        </w:rPr>
        <w:t>, employees who</w:t>
      </w:r>
      <w:r w:rsidR="00A30644" w:rsidRPr="00534955">
        <w:rPr>
          <w:sz w:val="20"/>
        </w:rPr>
        <w:t xml:space="preserve"> are symptomatic or who</w:t>
      </w:r>
      <w:r w:rsidR="008436D6" w:rsidRPr="00534955">
        <w:rPr>
          <w:sz w:val="20"/>
        </w:rPr>
        <w:t xml:space="preserve"> have tested positive should not return to work until</w:t>
      </w:r>
      <w:r w:rsidR="00814218" w:rsidRPr="00534955">
        <w:rPr>
          <w:sz w:val="20"/>
        </w:rPr>
        <w:t xml:space="preserve"> the conditions outlined in the table below are met</w:t>
      </w:r>
      <w:r w:rsidR="00A30644" w:rsidRPr="00534955">
        <w:rPr>
          <w:sz w:val="20"/>
        </w:rPr>
        <w:t>:</w:t>
      </w:r>
    </w:p>
    <w:tbl>
      <w:tblPr>
        <w:tblW w:w="0" w:type="auto"/>
        <w:tblLook w:val="04A0" w:firstRow="1" w:lastRow="0" w:firstColumn="1" w:lastColumn="0" w:noHBand="0" w:noVBand="1"/>
      </w:tblPr>
      <w:tblGrid>
        <w:gridCol w:w="5043"/>
        <w:gridCol w:w="5037"/>
      </w:tblGrid>
      <w:tr w:rsidR="00656F1E" w14:paraId="2EC52795" w14:textId="77777777" w:rsidTr="00FA6D2F">
        <w:trPr>
          <w:trHeight w:val="513"/>
        </w:trPr>
        <w:tc>
          <w:tcPr>
            <w:tcW w:w="10296" w:type="dxa"/>
            <w:gridSpan w:val="2"/>
            <w:shd w:val="clear" w:color="auto" w:fill="48868D" w:themeFill="accent1"/>
            <w:vAlign w:val="center"/>
          </w:tcPr>
          <w:p w14:paraId="35C702DA" w14:textId="77777777" w:rsidR="00656F1E" w:rsidRPr="00665582" w:rsidRDefault="00656F1E" w:rsidP="00FA6D2F">
            <w:pPr>
              <w:pStyle w:val="bodyp"/>
              <w:widowControl w:val="0"/>
              <w:spacing w:after="0"/>
              <w:jc w:val="center"/>
              <w:rPr>
                <w:b/>
                <w:color w:val="FFFFFF" w:themeColor="background1"/>
                <w:sz w:val="20"/>
                <w:szCs w:val="21"/>
              </w:rPr>
            </w:pPr>
            <w:r w:rsidRPr="00665582">
              <w:rPr>
                <w:b/>
                <w:color w:val="FFFFFF" w:themeColor="background1"/>
                <w:sz w:val="20"/>
                <w:szCs w:val="21"/>
              </w:rPr>
              <w:t>Return to Work Considerations</w:t>
            </w:r>
          </w:p>
        </w:tc>
      </w:tr>
      <w:tr w:rsidR="00656F1E" w14:paraId="31636F50" w14:textId="77777777" w:rsidTr="00FA6D2F">
        <w:trPr>
          <w:trHeight w:val="801"/>
        </w:trPr>
        <w:tc>
          <w:tcPr>
            <w:tcW w:w="5148" w:type="dxa"/>
            <w:shd w:val="clear" w:color="auto" w:fill="D7E8EA" w:themeFill="accent1" w:themeFillTint="33"/>
            <w:vAlign w:val="center"/>
          </w:tcPr>
          <w:p w14:paraId="5C8C566B" w14:textId="77777777" w:rsidR="00656F1E" w:rsidRPr="00665582" w:rsidRDefault="00656F1E" w:rsidP="00FA6D2F">
            <w:pPr>
              <w:pStyle w:val="bodyp"/>
              <w:widowControl w:val="0"/>
              <w:jc w:val="center"/>
              <w:rPr>
                <w:b/>
                <w:sz w:val="20"/>
                <w:szCs w:val="21"/>
              </w:rPr>
            </w:pPr>
            <w:r w:rsidRPr="00665582">
              <w:rPr>
                <w:b/>
                <w:sz w:val="20"/>
                <w:szCs w:val="21"/>
              </w:rPr>
              <w:t xml:space="preserve">Employee was symptomatic </w:t>
            </w:r>
            <w:r w:rsidRPr="00665582">
              <w:rPr>
                <w:b/>
                <w:sz w:val="20"/>
                <w:szCs w:val="21"/>
              </w:rPr>
              <w:br/>
              <w:t>but was not tested for COVID-19.</w:t>
            </w:r>
          </w:p>
        </w:tc>
        <w:tc>
          <w:tcPr>
            <w:tcW w:w="5148" w:type="dxa"/>
            <w:shd w:val="clear" w:color="auto" w:fill="D7E8EA" w:themeFill="accent1" w:themeFillTint="33"/>
            <w:vAlign w:val="center"/>
          </w:tcPr>
          <w:p w14:paraId="0EDC382A" w14:textId="77777777" w:rsidR="00656F1E" w:rsidRPr="00665582" w:rsidRDefault="00656F1E" w:rsidP="00FA6D2F">
            <w:pPr>
              <w:pStyle w:val="bodyp"/>
              <w:widowControl w:val="0"/>
              <w:jc w:val="center"/>
              <w:rPr>
                <w:b/>
                <w:sz w:val="20"/>
                <w:szCs w:val="21"/>
              </w:rPr>
            </w:pPr>
            <w:r w:rsidRPr="00665582">
              <w:rPr>
                <w:b/>
                <w:sz w:val="20"/>
                <w:szCs w:val="21"/>
              </w:rPr>
              <w:t>Employee was tested for COVID-19.</w:t>
            </w:r>
          </w:p>
        </w:tc>
      </w:tr>
      <w:tr w:rsidR="00656F1E" w14:paraId="3EFEF58F" w14:textId="77777777" w:rsidTr="00FA6D2F">
        <w:trPr>
          <w:trHeight w:val="2259"/>
        </w:trPr>
        <w:tc>
          <w:tcPr>
            <w:tcW w:w="5148" w:type="dxa"/>
            <w:shd w:val="clear" w:color="auto" w:fill="F2F2F2" w:themeFill="background1" w:themeFillShade="F2"/>
          </w:tcPr>
          <w:p w14:paraId="4EB2118D" w14:textId="77777777" w:rsidR="00656F1E" w:rsidRPr="00665582" w:rsidRDefault="00656F1E" w:rsidP="00FA6D2F">
            <w:pPr>
              <w:pStyle w:val="bodyp"/>
              <w:widowControl w:val="0"/>
              <w:rPr>
                <w:sz w:val="20"/>
                <w:szCs w:val="21"/>
              </w:rPr>
            </w:pPr>
            <w:r w:rsidRPr="00665582">
              <w:rPr>
                <w:sz w:val="20"/>
                <w:szCs w:val="21"/>
              </w:rPr>
              <w:br/>
              <w:t>The employee may return to work if:</w:t>
            </w:r>
          </w:p>
          <w:p w14:paraId="20581E9F" w14:textId="77777777" w:rsidR="00656F1E" w:rsidRPr="00665582" w:rsidRDefault="00656F1E" w:rsidP="00FA6D2F">
            <w:pPr>
              <w:pStyle w:val="bodyp"/>
              <w:widowControl w:val="0"/>
              <w:numPr>
                <w:ilvl w:val="0"/>
                <w:numId w:val="11"/>
              </w:numPr>
              <w:ind w:left="526" w:hanging="180"/>
              <w:rPr>
                <w:sz w:val="20"/>
                <w:szCs w:val="21"/>
              </w:rPr>
            </w:pPr>
            <w:r w:rsidRPr="00665582">
              <w:rPr>
                <w:sz w:val="20"/>
                <w:szCs w:val="21"/>
              </w:rPr>
              <w:t>They have not had a fever for at least 72 hours and have not used fever-reducing medication during that time.</w:t>
            </w:r>
          </w:p>
          <w:p w14:paraId="6F9B8FC7" w14:textId="77777777" w:rsidR="00656F1E" w:rsidRPr="00665582" w:rsidRDefault="00656F1E" w:rsidP="00FA6D2F">
            <w:pPr>
              <w:pStyle w:val="bodyp"/>
              <w:widowControl w:val="0"/>
              <w:numPr>
                <w:ilvl w:val="0"/>
                <w:numId w:val="11"/>
              </w:numPr>
              <w:ind w:left="526" w:hanging="180"/>
              <w:rPr>
                <w:sz w:val="20"/>
                <w:szCs w:val="21"/>
              </w:rPr>
            </w:pPr>
            <w:r w:rsidRPr="00665582">
              <w:rPr>
                <w:sz w:val="20"/>
                <w:szCs w:val="21"/>
              </w:rPr>
              <w:t>Coughs and other symptoms have improved.</w:t>
            </w:r>
          </w:p>
          <w:p w14:paraId="3DE7B337" w14:textId="77777777" w:rsidR="00656F1E" w:rsidRPr="00665582" w:rsidRDefault="00656F1E" w:rsidP="00FA6D2F">
            <w:pPr>
              <w:pStyle w:val="bodyp"/>
              <w:widowControl w:val="0"/>
              <w:numPr>
                <w:ilvl w:val="0"/>
                <w:numId w:val="11"/>
              </w:numPr>
              <w:ind w:left="526" w:hanging="180"/>
              <w:rPr>
                <w:sz w:val="20"/>
                <w:szCs w:val="21"/>
              </w:rPr>
            </w:pPr>
            <w:r w:rsidRPr="00665582">
              <w:rPr>
                <w:sz w:val="20"/>
                <w:szCs w:val="21"/>
              </w:rPr>
              <w:t>Ten days have passed since they first experienced symptoms.</w:t>
            </w:r>
          </w:p>
        </w:tc>
        <w:tc>
          <w:tcPr>
            <w:tcW w:w="5148" w:type="dxa"/>
            <w:shd w:val="clear" w:color="auto" w:fill="FFFFFF" w:themeFill="background1"/>
          </w:tcPr>
          <w:p w14:paraId="7CD30A70" w14:textId="77777777" w:rsidR="00656F1E" w:rsidRPr="00665582" w:rsidRDefault="00656F1E" w:rsidP="00FA6D2F">
            <w:pPr>
              <w:pStyle w:val="bodyp"/>
              <w:widowControl w:val="0"/>
              <w:rPr>
                <w:sz w:val="20"/>
                <w:szCs w:val="21"/>
              </w:rPr>
            </w:pPr>
            <w:r w:rsidRPr="00665582">
              <w:rPr>
                <w:sz w:val="20"/>
                <w:szCs w:val="21"/>
              </w:rPr>
              <w:br/>
              <w:t>The employee may return to work if:</w:t>
            </w:r>
          </w:p>
          <w:p w14:paraId="47445323" w14:textId="77777777" w:rsidR="00656F1E" w:rsidRPr="00665582" w:rsidRDefault="00656F1E" w:rsidP="00FA6D2F">
            <w:pPr>
              <w:pStyle w:val="bodyp"/>
              <w:widowControl w:val="0"/>
              <w:numPr>
                <w:ilvl w:val="0"/>
                <w:numId w:val="12"/>
              </w:numPr>
              <w:ind w:left="518" w:hanging="158"/>
              <w:rPr>
                <w:sz w:val="20"/>
                <w:szCs w:val="21"/>
              </w:rPr>
            </w:pPr>
            <w:r w:rsidRPr="00665582">
              <w:rPr>
                <w:sz w:val="20"/>
                <w:szCs w:val="21"/>
              </w:rPr>
              <w:t>They no longer have a fever.</w:t>
            </w:r>
          </w:p>
          <w:p w14:paraId="233647A6" w14:textId="77777777" w:rsidR="00656F1E" w:rsidRPr="00665582" w:rsidRDefault="00656F1E" w:rsidP="00FA6D2F">
            <w:pPr>
              <w:pStyle w:val="bodyp"/>
              <w:widowControl w:val="0"/>
              <w:numPr>
                <w:ilvl w:val="0"/>
                <w:numId w:val="12"/>
              </w:numPr>
              <w:ind w:left="518" w:hanging="158"/>
              <w:rPr>
                <w:sz w:val="20"/>
                <w:szCs w:val="21"/>
              </w:rPr>
            </w:pPr>
            <w:r w:rsidRPr="00665582">
              <w:rPr>
                <w:sz w:val="20"/>
                <w:szCs w:val="21"/>
              </w:rPr>
              <w:t>Coughs and other symptoms have improved.</w:t>
            </w:r>
          </w:p>
          <w:p w14:paraId="74676E4A" w14:textId="77777777" w:rsidR="00656F1E" w:rsidRPr="00665582" w:rsidRDefault="00656F1E" w:rsidP="00FA6D2F">
            <w:pPr>
              <w:pStyle w:val="bodyp"/>
              <w:widowControl w:val="0"/>
              <w:numPr>
                <w:ilvl w:val="0"/>
                <w:numId w:val="12"/>
              </w:numPr>
              <w:ind w:left="518" w:hanging="158"/>
              <w:rPr>
                <w:sz w:val="20"/>
                <w:szCs w:val="21"/>
              </w:rPr>
            </w:pPr>
            <w:r w:rsidRPr="00665582">
              <w:rPr>
                <w:sz w:val="20"/>
                <w:szCs w:val="21"/>
              </w:rPr>
              <w:t>They have received two negative COVID-19 tests in a row.</w:t>
            </w:r>
          </w:p>
        </w:tc>
      </w:tr>
    </w:tbl>
    <w:p w14:paraId="70F38BDB" w14:textId="77777777" w:rsidR="00A30644" w:rsidRPr="00534955" w:rsidRDefault="008436D6" w:rsidP="008436D6">
      <w:pPr>
        <w:pStyle w:val="bodyp"/>
        <w:widowControl w:val="0"/>
        <w:rPr>
          <w:sz w:val="20"/>
        </w:rPr>
      </w:pPr>
      <w:r w:rsidRPr="00534955">
        <w:rPr>
          <w:sz w:val="20"/>
        </w:rPr>
        <w:t xml:space="preserve"> </w:t>
      </w:r>
    </w:p>
    <w:p w14:paraId="4A49484B" w14:textId="77777777" w:rsidR="00463EFA" w:rsidRPr="00534955" w:rsidRDefault="00053197" w:rsidP="008436D6">
      <w:pPr>
        <w:pStyle w:val="bodyp"/>
        <w:widowControl w:val="0"/>
        <w:rPr>
          <w:sz w:val="20"/>
        </w:rPr>
      </w:pPr>
      <w:r w:rsidRPr="00534955">
        <w:rPr>
          <w:sz w:val="20"/>
        </w:rPr>
        <w:t>When an employee tests positive for COVID-19, deep-cleaning procedures will be triggered. Furthermore, e</w:t>
      </w:r>
      <w:r w:rsidR="00463EFA" w:rsidRPr="00534955">
        <w:rPr>
          <w:sz w:val="20"/>
        </w:rPr>
        <w:t xml:space="preserve">mployees who have been in close contact with an individual who has tested positive for COVID-19 will be instructed to self-quarantine. </w:t>
      </w:r>
    </w:p>
    <w:p w14:paraId="78674946" w14:textId="17423878" w:rsidR="008436D6" w:rsidRPr="00502144" w:rsidRDefault="00094FEF" w:rsidP="00656F1E">
      <w:pPr>
        <w:pStyle w:val="headerp"/>
        <w:spacing w:after="40"/>
        <w:ind w:left="3510"/>
        <w:rPr>
          <w:color w:val="48868D" w:themeColor="accent1"/>
          <w:sz w:val="32"/>
          <w:szCs w:val="32"/>
        </w:rPr>
      </w:pPr>
      <w:r w:rsidRPr="00DB2948">
        <w:rPr>
          <w:noProof/>
          <w:color w:val="48868D" w:themeColor="accent1"/>
          <w:sz w:val="32"/>
          <w:szCs w:val="32"/>
        </w:rPr>
        <w:drawing>
          <wp:anchor distT="0" distB="0" distL="114300" distR="114300" simplePos="0" relativeHeight="251666432" behindDoc="0" locked="0" layoutInCell="1" allowOverlap="1" wp14:anchorId="56726283" wp14:editId="2E5E3BC5">
            <wp:simplePos x="0" y="0"/>
            <wp:positionH relativeFrom="column">
              <wp:posOffset>308473</wp:posOffset>
            </wp:positionH>
            <wp:positionV relativeFrom="paragraph">
              <wp:posOffset>53439</wp:posOffset>
            </wp:positionV>
            <wp:extent cx="1459966" cy="758371"/>
            <wp:effectExtent l="0" t="0" r="635" b="3810"/>
            <wp:wrapNone/>
            <wp:docPr id="18" name="Picture 18" descr="U.S. Department of Labor Selects New Director for OSH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Department of Labor Selects New Director for OSHA'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966" cy="758371"/>
                    </a:xfrm>
                    <a:prstGeom prst="rect">
                      <a:avLst/>
                    </a:prstGeom>
                    <a:noFill/>
                    <a:ln>
                      <a:noFill/>
                    </a:ln>
                  </pic:spPr>
                </pic:pic>
              </a:graphicData>
            </a:graphic>
            <wp14:sizeRelH relativeFrom="page">
              <wp14:pctWidth>0</wp14:pctWidth>
            </wp14:sizeRelH>
            <wp14:sizeRelV relativeFrom="page">
              <wp14:pctHeight>0</wp14:pctHeight>
            </wp14:sizeRelV>
          </wp:anchor>
        </w:drawing>
      </w:r>
      <w:r w:rsidR="00502144">
        <w:rPr>
          <w:color w:val="48868D" w:themeColor="accent1"/>
          <w:sz w:val="32"/>
          <w:szCs w:val="32"/>
        </w:rPr>
        <w:t>OSHA</w:t>
      </w:r>
      <w:r w:rsidR="00502144" w:rsidRPr="00502144">
        <w:rPr>
          <w:color w:val="48868D" w:themeColor="accent1"/>
          <w:sz w:val="32"/>
          <w:szCs w:val="32"/>
        </w:rPr>
        <w:t xml:space="preserve"> Recordkeeping </w:t>
      </w:r>
      <w:proofErr w:type="gramStart"/>
      <w:r w:rsidR="00502144" w:rsidRPr="00502144">
        <w:rPr>
          <w:color w:val="48868D" w:themeColor="accent1"/>
          <w:sz w:val="32"/>
          <w:szCs w:val="32"/>
        </w:rPr>
        <w:t>And</w:t>
      </w:r>
      <w:proofErr w:type="gramEnd"/>
      <w:r w:rsidR="00502144" w:rsidRPr="00502144">
        <w:rPr>
          <w:color w:val="48868D" w:themeColor="accent1"/>
          <w:sz w:val="32"/>
          <w:szCs w:val="32"/>
        </w:rPr>
        <w:t xml:space="preserve"> Reporting  </w:t>
      </w:r>
    </w:p>
    <w:p w14:paraId="236FB047" w14:textId="3D4D338C" w:rsidR="0004022F" w:rsidRPr="00656F1E" w:rsidRDefault="005E17EB" w:rsidP="00656F1E">
      <w:pPr>
        <w:pStyle w:val="bodyp"/>
        <w:widowControl w:val="0"/>
        <w:ind w:left="3510"/>
        <w:rPr>
          <w:sz w:val="20"/>
        </w:rPr>
      </w:pPr>
      <w:r w:rsidRPr="00140BB9">
        <w:rPr>
          <w:color w:val="DD5330" w:themeColor="accent3"/>
          <w:sz w:val="20"/>
        </w:rPr>
        <w:t>[COMPANY]</w:t>
      </w:r>
      <w:r w:rsidRPr="00534955">
        <w:rPr>
          <w:sz w:val="20"/>
        </w:rPr>
        <w:t xml:space="preserve"> will adhere to OSHA-mandated </w:t>
      </w:r>
      <w:r w:rsidR="008436D6" w:rsidRPr="00534955">
        <w:rPr>
          <w:sz w:val="20"/>
        </w:rPr>
        <w:t xml:space="preserve">requirements </w:t>
      </w:r>
      <w:r w:rsidRPr="00534955">
        <w:rPr>
          <w:sz w:val="20"/>
        </w:rPr>
        <w:t xml:space="preserve">as </w:t>
      </w:r>
      <w:r w:rsidR="005757EC" w:rsidRPr="00534955">
        <w:rPr>
          <w:sz w:val="20"/>
        </w:rPr>
        <w:t xml:space="preserve">they </w:t>
      </w:r>
      <w:r w:rsidRPr="00534955">
        <w:rPr>
          <w:sz w:val="20"/>
        </w:rPr>
        <w:t xml:space="preserve">relate to </w:t>
      </w:r>
      <w:r w:rsidR="008436D6" w:rsidRPr="00534955">
        <w:rPr>
          <w:sz w:val="20"/>
        </w:rPr>
        <w:t>record</w:t>
      </w:r>
      <w:r w:rsidRPr="00534955">
        <w:rPr>
          <w:sz w:val="20"/>
        </w:rPr>
        <w:t>ing</w:t>
      </w:r>
      <w:r w:rsidR="00261E71" w:rsidRPr="00534955">
        <w:rPr>
          <w:sz w:val="20"/>
        </w:rPr>
        <w:t xml:space="preserve"> and reporting</w:t>
      </w:r>
      <w:r w:rsidRPr="00534955">
        <w:rPr>
          <w:sz w:val="20"/>
        </w:rPr>
        <w:t xml:space="preserve"> </w:t>
      </w:r>
      <w:r w:rsidR="008436D6" w:rsidRPr="00534955">
        <w:rPr>
          <w:sz w:val="20"/>
        </w:rPr>
        <w:t>certain work-related injuries and illnesses.</w:t>
      </w:r>
    </w:p>
    <w:p w14:paraId="2D4A946E" w14:textId="74E1D8AC" w:rsidR="008436D6" w:rsidRPr="00502144" w:rsidRDefault="00502144" w:rsidP="00656F1E">
      <w:pPr>
        <w:pStyle w:val="headerp"/>
        <w:spacing w:before="480" w:after="0"/>
        <w:rPr>
          <w:color w:val="48868D" w:themeColor="accent1"/>
          <w:sz w:val="32"/>
          <w:szCs w:val="32"/>
        </w:rPr>
      </w:pPr>
      <w:r w:rsidRPr="00502144">
        <w:rPr>
          <w:color w:val="48868D" w:themeColor="accent1"/>
          <w:sz w:val="32"/>
          <w:szCs w:val="32"/>
        </w:rPr>
        <w:t>Questions</w:t>
      </w:r>
    </w:p>
    <w:p w14:paraId="212D025A" w14:textId="77777777" w:rsidR="008436D6" w:rsidRPr="00534955" w:rsidRDefault="008436D6" w:rsidP="008436D6">
      <w:pPr>
        <w:pStyle w:val="bodyp"/>
        <w:widowControl w:val="0"/>
        <w:rPr>
          <w:sz w:val="20"/>
        </w:rPr>
      </w:pPr>
      <w:r w:rsidRPr="00534955">
        <w:rPr>
          <w:sz w:val="20"/>
        </w:rPr>
        <w:t xml:space="preserve">If employees have any questions regarding the content of this action plan, they should be instructed to speak with their supervisor. Furthermore, while the strategies highlighted in this document can protect workers from COVID-19, it’s important to follow CDC guidance at all times. For more information, click </w:t>
      </w:r>
      <w:hyperlink r:id="rId18" w:history="1">
        <w:r w:rsidRPr="00534955">
          <w:rPr>
            <w:rStyle w:val="Hyperlink"/>
            <w:sz w:val="20"/>
          </w:rPr>
          <w:t>here</w:t>
        </w:r>
      </w:hyperlink>
      <w:r w:rsidRPr="00534955">
        <w:rPr>
          <w:sz w:val="20"/>
        </w:rPr>
        <w:t>.</w:t>
      </w:r>
    </w:p>
    <w:sectPr w:rsidR="008436D6" w:rsidRPr="00534955" w:rsidSect="00976232">
      <w:type w:val="continuous"/>
      <w:pgSz w:w="12240" w:h="15840" w:code="1"/>
      <w:pgMar w:top="1080" w:right="1080" w:bottom="162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9ADB8" w14:textId="77777777" w:rsidR="00521B7E" w:rsidRDefault="00521B7E">
      <w:r>
        <w:separator/>
      </w:r>
    </w:p>
  </w:endnote>
  <w:endnote w:type="continuationSeparator" w:id="0">
    <w:p w14:paraId="247EA0F6" w14:textId="77777777" w:rsidR="00521B7E" w:rsidRDefault="0052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Gotham Book">
    <w:panose1 w:val="02000603000000000000"/>
    <w:charset w:val="00"/>
    <w:family w:val="auto"/>
    <w:notTrueType/>
    <w:pitch w:val="variable"/>
    <w:sig w:usb0="00000007" w:usb1="00000002" w:usb2="00000000" w:usb3="00000000" w:csb0="00000001" w:csb1="00000000"/>
  </w:font>
  <w:font w:name="Gotham Medium">
    <w:panose1 w:val="02000603000000000000"/>
    <w:charset w:val="00"/>
    <w:family w:val="auto"/>
    <w:notTrueType/>
    <w:pitch w:val="variable"/>
    <w:sig w:usb0="00000007" w:usb1="00000002"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C27E1" w14:textId="37FAB2A0" w:rsidR="00FE7037" w:rsidRDefault="00FE7037">
    <w:pPr>
      <w:pStyle w:val="Footer"/>
    </w:pPr>
    <w:r>
      <w:rPr>
        <w:noProof/>
        <w:color w:val="808080"/>
        <w:sz w:val="12"/>
        <w:szCs w:val="16"/>
      </w:rPr>
      <mc:AlternateContent>
        <mc:Choice Requires="wpg">
          <w:drawing>
            <wp:anchor distT="0" distB="0" distL="114300" distR="114300" simplePos="0" relativeHeight="251666432" behindDoc="0" locked="0" layoutInCell="1" allowOverlap="1" wp14:anchorId="27A37D71" wp14:editId="71B93431">
              <wp:simplePos x="0" y="0"/>
              <wp:positionH relativeFrom="column">
                <wp:posOffset>-55084</wp:posOffset>
              </wp:positionH>
              <wp:positionV relativeFrom="paragraph">
                <wp:posOffset>-318877</wp:posOffset>
              </wp:positionV>
              <wp:extent cx="6565186" cy="709295"/>
              <wp:effectExtent l="0" t="0" r="0" b="0"/>
              <wp:wrapNone/>
              <wp:docPr id="9" name="Group 9"/>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10" name="Picture 10"/>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11" name="Text Box 11"/>
                      <wps:cNvSpPr txBox="1"/>
                      <wps:spPr>
                        <a:xfrm>
                          <a:off x="4654193" y="390418"/>
                          <a:ext cx="1910993" cy="226031"/>
                        </a:xfrm>
                        <a:prstGeom prst="rect">
                          <a:avLst/>
                        </a:prstGeom>
                        <a:noFill/>
                        <a:ln w="6350">
                          <a:noFill/>
                        </a:ln>
                      </wps:spPr>
                      <wps:txbx>
                        <w:txbxContent>
                          <w:p w14:paraId="3DE2A01B" w14:textId="77777777" w:rsidR="00FE7037" w:rsidRPr="00084CC0" w:rsidRDefault="00FE7037" w:rsidP="00FE7037">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A37D71" id="Group 9" o:spid="_x0000_s1028" style="position:absolute;margin-left:-4.35pt;margin-top:-25.1pt;width:516.95pt;height:55.85pt;z-index:251666432"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11" o:spid="_x0000_s1030"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3DE2A01B" w14:textId="77777777" w:rsidR="00FE7037" w:rsidRPr="00084CC0" w:rsidRDefault="00FE7037" w:rsidP="00FE7037">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F4AD8" w14:textId="11E07AB2" w:rsidR="001F1E35" w:rsidRDefault="00DB5AB8">
    <w:pPr>
      <w:pStyle w:val="Footer"/>
    </w:pPr>
    <w:r>
      <w:rPr>
        <w:noProof/>
        <w:color w:val="808080"/>
        <w:sz w:val="12"/>
        <w:szCs w:val="16"/>
      </w:rPr>
      <mc:AlternateContent>
        <mc:Choice Requires="wpg">
          <w:drawing>
            <wp:anchor distT="0" distB="0" distL="114300" distR="114300" simplePos="0" relativeHeight="251664384" behindDoc="0" locked="0" layoutInCell="1" allowOverlap="1" wp14:anchorId="6BCFC1BA" wp14:editId="29774D5A">
              <wp:simplePos x="0" y="0"/>
              <wp:positionH relativeFrom="column">
                <wp:posOffset>-77417</wp:posOffset>
              </wp:positionH>
              <wp:positionV relativeFrom="paragraph">
                <wp:posOffset>-318877</wp:posOffset>
              </wp:positionV>
              <wp:extent cx="6565186" cy="709295"/>
              <wp:effectExtent l="0" t="0" r="0" b="0"/>
              <wp:wrapNone/>
              <wp:docPr id="4" name="Group 4"/>
              <wp:cNvGraphicFramePr/>
              <a:graphic xmlns:a="http://schemas.openxmlformats.org/drawingml/2006/main">
                <a:graphicData uri="http://schemas.microsoft.com/office/word/2010/wordprocessingGroup">
                  <wpg:wgp>
                    <wpg:cNvGrpSpPr/>
                    <wpg:grpSpPr>
                      <a:xfrm>
                        <a:off x="0" y="0"/>
                        <a:ext cx="6565186" cy="709295"/>
                        <a:chOff x="0" y="0"/>
                        <a:chExt cx="6565186" cy="70929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9017" t="9174" r="6233" b="6076"/>
                        <a:stretch/>
                      </pic:blipFill>
                      <pic:spPr>
                        <a:xfrm>
                          <a:off x="0" y="0"/>
                          <a:ext cx="1227455" cy="709295"/>
                        </a:xfrm>
                        <a:prstGeom prst="rect">
                          <a:avLst/>
                        </a:prstGeom>
                      </pic:spPr>
                    </pic:pic>
                    <wps:wsp>
                      <wps:cNvPr id="7" name="Text Box 7"/>
                      <wps:cNvSpPr txBox="1"/>
                      <wps:spPr>
                        <a:xfrm>
                          <a:off x="4654193" y="390418"/>
                          <a:ext cx="1910993" cy="226031"/>
                        </a:xfrm>
                        <a:prstGeom prst="rect">
                          <a:avLst/>
                        </a:prstGeom>
                        <a:noFill/>
                        <a:ln w="6350">
                          <a:noFill/>
                        </a:ln>
                      </wps:spPr>
                      <wps:txbx>
                        <w:txbxContent>
                          <w:p w14:paraId="1443AA71" w14:textId="77777777" w:rsidR="00DB5AB8" w:rsidRPr="00084CC0" w:rsidRDefault="00DB5AB8" w:rsidP="00DB5AB8">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CFC1BA" id="Group 4" o:spid="_x0000_s1032" style="position:absolute;margin-left:-6.1pt;margin-top:-25.1pt;width:516.95pt;height:55.85pt;z-index:251664384" coordsize="65651,7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width:12274;height:70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">
                <v:imagedata r:id="rId2" o:title="" croptop="6012f" cropbottom="3982f" cropleft="5909f" cropright="4085f"/>
              </v:shape>
              <v:shapetype id="_x0000_t202" coordsize="21600,21600" o:spt="202" path="m,l,21600r21600,l21600,xe">
                <v:stroke joinstyle="miter"/>
                <v:path gradientshapeok="t" o:connecttype="rect"/>
              </v:shapetype>
              <v:shape id="Text Box 7" o:spid="_x0000_s1034" type="#_x0000_t202" style="position:absolute;left:46541;top:3904;width:19110;height:2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443AA71" w14:textId="77777777" w:rsidR="00DB5AB8" w:rsidRPr="00084CC0" w:rsidRDefault="00DB5AB8" w:rsidP="00DB5AB8">
                      <w:pPr>
                        <w:jc w:val="right"/>
                        <w:rPr>
                          <w:rFonts w:ascii="Gotham Book" w:hAnsi="Gotham Book"/>
                          <w:color w:val="41454A" w:themeColor="accent6"/>
                          <w:sz w:val="16"/>
                          <w:szCs w:val="16"/>
                        </w:rPr>
                      </w:pPr>
                      <w:r w:rsidRPr="00084CC0">
                        <w:rPr>
                          <w:rFonts w:ascii="Gotham Book" w:hAnsi="Gotham Book"/>
                          <w:color w:val="41454A" w:themeColor="accent6"/>
                          <w:sz w:val="16"/>
                          <w:szCs w:val="16"/>
                        </w:rPr>
                        <w:t>AN EBSCO COMPANY</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F55C0" w14:textId="77777777" w:rsidR="00521B7E" w:rsidRDefault="00521B7E">
      <w:r>
        <w:separator/>
      </w:r>
    </w:p>
  </w:footnote>
  <w:footnote w:type="continuationSeparator" w:id="0">
    <w:p w14:paraId="4097E522" w14:textId="77777777" w:rsidR="00521B7E" w:rsidRDefault="00521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F414D" w14:textId="77777777" w:rsidR="003A0B77" w:rsidRDefault="003A0B77" w:rsidP="003A0B77">
    <w:pPr>
      <w:pStyle w:val="Header"/>
    </w:pPr>
    <w:r>
      <w:rPr>
        <w:noProof/>
      </w:rPr>
      <w:drawing>
        <wp:anchor distT="0" distB="0" distL="114300" distR="114300" simplePos="0" relativeHeight="251669504" behindDoc="1" locked="0" layoutInCell="1" allowOverlap="1" wp14:anchorId="5E49F81E" wp14:editId="56C076CE">
          <wp:simplePos x="0" y="0"/>
          <wp:positionH relativeFrom="column">
            <wp:posOffset>-693420</wp:posOffset>
          </wp:positionH>
          <wp:positionV relativeFrom="paragraph">
            <wp:posOffset>-457200</wp:posOffset>
          </wp:positionV>
          <wp:extent cx="7767320" cy="882650"/>
          <wp:effectExtent l="0" t="0" r="5080" b="6350"/>
          <wp:wrapNone/>
          <wp:docPr id="13" name="Picture 13"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49317"/>
                  <a:stretch/>
                </pic:blipFill>
                <pic:spPr bwMode="auto">
                  <a:xfrm flipH="1">
                    <a:off x="0" y="0"/>
                    <a:ext cx="776732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309AA9DC" wp14:editId="38731B6A">
              <wp:simplePos x="0" y="0"/>
              <wp:positionH relativeFrom="column">
                <wp:posOffset>-693484</wp:posOffset>
              </wp:positionH>
              <wp:positionV relativeFrom="paragraph">
                <wp:posOffset>-457199</wp:posOffset>
              </wp:positionV>
              <wp:extent cx="7783830" cy="883178"/>
              <wp:effectExtent l="0" t="0" r="1270" b="6350"/>
              <wp:wrapNone/>
              <wp:docPr id="12" name="Rectangle 12"/>
              <wp:cNvGraphicFramePr/>
              <a:graphic xmlns:a="http://schemas.openxmlformats.org/drawingml/2006/main">
                <a:graphicData uri="http://schemas.microsoft.com/office/word/2010/wordprocessingShape">
                  <wps:wsp>
                    <wps:cNvSpPr/>
                    <wps:spPr>
                      <a:xfrm>
                        <a:off x="0" y="0"/>
                        <a:ext cx="7783830" cy="883178"/>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44118" id="Rectangle 12" o:spid="_x0000_s1026" style="position:absolute;margin-left:-54.6pt;margin-top:-36pt;width:612.9pt;height:69.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" fillcolor="#48868d [3204]" stroked="f" strokeweight="1pt">
              <v:fill opacity="45232f"/>
            </v:rect>
          </w:pict>
        </mc:Fallback>
      </mc:AlternateContent>
    </w:r>
    <w:r>
      <w:rPr>
        <w:noProof/>
      </w:rPr>
      <mc:AlternateContent>
        <mc:Choice Requires="wps">
          <w:drawing>
            <wp:anchor distT="0" distB="0" distL="114300" distR="114300" simplePos="0" relativeHeight="251670528" behindDoc="0" locked="0" layoutInCell="1" allowOverlap="1" wp14:anchorId="32EF77B7" wp14:editId="27D088E4">
              <wp:simplePos x="0" y="0"/>
              <wp:positionH relativeFrom="column">
                <wp:posOffset>-116840</wp:posOffset>
              </wp:positionH>
              <wp:positionV relativeFrom="paragraph">
                <wp:posOffset>-164854</wp:posOffset>
              </wp:positionV>
              <wp:extent cx="6639560" cy="5916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39560" cy="591670"/>
                      </a:xfrm>
                      <a:prstGeom prst="rect">
                        <a:avLst/>
                      </a:prstGeom>
                      <a:noFill/>
                      <a:ln w="6350">
                        <a:noFill/>
                      </a:ln>
                    </wps:spPr>
                    <wps:txbx>
                      <w:txbxContent>
                        <w:p w14:paraId="3ECBF68E" w14:textId="40C01A35" w:rsidR="003A0B77" w:rsidRPr="00935B6B" w:rsidRDefault="003A0B77" w:rsidP="003A0B77">
                          <w:pPr>
                            <w:rPr>
                              <w:rFonts w:ascii="Arial" w:hAnsi="Arial" w:cs="Arial"/>
                              <w:b/>
                              <w:bCs/>
                              <w:color w:val="FFFFFF"/>
                              <w:szCs w:val="28"/>
                            </w:rPr>
                          </w:pPr>
                          <w:r>
                            <w:rPr>
                              <w:rFonts w:ascii="Arial" w:hAnsi="Arial" w:cs="Arial"/>
                              <w:b/>
                              <w:bCs/>
                              <w:color w:val="FFFFFF"/>
                              <w:szCs w:val="28"/>
                            </w:rPr>
                            <w:t>Restaurant &amp; Bar</w:t>
                          </w:r>
                        </w:p>
                        <w:p w14:paraId="31BE857F" w14:textId="77777777" w:rsidR="003A0B77" w:rsidRPr="000F00F4" w:rsidRDefault="003A0B77" w:rsidP="003A0B77">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75141FCB" w14:textId="77777777" w:rsidR="003A0B77" w:rsidRPr="00845621" w:rsidRDefault="003A0B77" w:rsidP="003A0B77">
                          <w:pPr>
                            <w:rPr>
                              <w:rFonts w:ascii="Gotham Medium" w:hAnsi="Gotham Medium"/>
                              <w:color w:val="FFFFFF"/>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F77B7" id="_x0000_t202" coordsize="21600,21600" o:spt="202" path="m,l,21600r21600,l21600,xe">
              <v:stroke joinstyle="miter"/>
              <v:path gradientshapeok="t" o:connecttype="rect"/>
            </v:shapetype>
            <v:shape id="Text Box 15" o:spid="_x0000_s1027" type="#_x0000_t202" style="position:absolute;margin-left:-9.2pt;margin-top:-13pt;width:522.8pt;height: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" filled="f" stroked="f" strokeweight=".5pt">
              <v:textbox>
                <w:txbxContent>
                  <w:p w14:paraId="3ECBF68E" w14:textId="40C01A35" w:rsidR="003A0B77" w:rsidRPr="00935B6B" w:rsidRDefault="003A0B77" w:rsidP="003A0B77">
                    <w:pPr>
                      <w:rPr>
                        <w:rFonts w:ascii="Arial" w:hAnsi="Arial" w:cs="Arial"/>
                        <w:b/>
                        <w:bCs/>
                        <w:color w:val="FFFFFF"/>
                        <w:szCs w:val="28"/>
                      </w:rPr>
                    </w:pPr>
                    <w:r>
                      <w:rPr>
                        <w:rFonts w:ascii="Arial" w:hAnsi="Arial" w:cs="Arial"/>
                        <w:b/>
                        <w:bCs/>
                        <w:color w:val="FFFFFF"/>
                        <w:szCs w:val="28"/>
                      </w:rPr>
                      <w:t>Restaurant &amp; Bar</w:t>
                    </w:r>
                  </w:p>
                  <w:p w14:paraId="31BE857F" w14:textId="77777777" w:rsidR="003A0B77" w:rsidRPr="000F00F4" w:rsidRDefault="003A0B77" w:rsidP="003A0B77">
                    <w:pPr>
                      <w:rPr>
                        <w:rFonts w:ascii="Arial Black" w:hAnsi="Arial Black" w:cs="Arial"/>
                        <w:b/>
                        <w:bCs/>
                        <w:color w:val="FFFFFF"/>
                        <w:sz w:val="36"/>
                        <w:szCs w:val="36"/>
                      </w:rPr>
                    </w:pPr>
                    <w:r w:rsidRPr="000F00F4">
                      <w:rPr>
                        <w:rFonts w:ascii="Arial Black" w:hAnsi="Arial Black" w:cs="Arial"/>
                        <w:b/>
                        <w:bCs/>
                        <w:color w:val="FFFFFF"/>
                        <w:sz w:val="36"/>
                        <w:szCs w:val="36"/>
                      </w:rPr>
                      <w:t>Coronavirus Action Plan</w:t>
                    </w:r>
                  </w:p>
                  <w:p w14:paraId="75141FCB" w14:textId="77777777" w:rsidR="003A0B77" w:rsidRPr="00845621" w:rsidRDefault="003A0B77" w:rsidP="003A0B77">
                    <w:pPr>
                      <w:rPr>
                        <w:rFonts w:ascii="Gotham Medium" w:hAnsi="Gotham Medium"/>
                        <w:color w:val="FFFFFF"/>
                        <w:szCs w:val="28"/>
                      </w:rPr>
                    </w:pPr>
                  </w:p>
                </w:txbxContent>
              </v:textbox>
            </v:shape>
          </w:pict>
        </mc:Fallback>
      </mc:AlternateContent>
    </w:r>
  </w:p>
  <w:p w14:paraId="496B1349" w14:textId="7E02015D" w:rsidR="003A0B77" w:rsidRDefault="003A0B77">
    <w:pPr>
      <w:pStyle w:val="Header"/>
    </w:pPr>
  </w:p>
  <w:p w14:paraId="2DFB40A0" w14:textId="77777777" w:rsidR="003A0B77" w:rsidRDefault="003A0B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76E83" w14:textId="77777777" w:rsidR="00B557A3" w:rsidRDefault="00B557A3" w:rsidP="00B557A3">
    <w:pPr>
      <w:pStyle w:val="Header"/>
    </w:pPr>
    <w:r>
      <w:rPr>
        <w:noProof/>
      </w:rPr>
      <mc:AlternateContent>
        <mc:Choice Requires="wps">
          <w:drawing>
            <wp:anchor distT="0" distB="0" distL="114300" distR="114300" simplePos="0" relativeHeight="251660288" behindDoc="0" locked="0" layoutInCell="1" allowOverlap="1" wp14:anchorId="26BC7203" wp14:editId="266E9271">
              <wp:simplePos x="0" y="0"/>
              <wp:positionH relativeFrom="column">
                <wp:posOffset>-693484</wp:posOffset>
              </wp:positionH>
              <wp:positionV relativeFrom="paragraph">
                <wp:posOffset>-457200</wp:posOffset>
              </wp:positionV>
              <wp:extent cx="7783830" cy="1425575"/>
              <wp:effectExtent l="0" t="0" r="1270" b="0"/>
              <wp:wrapNone/>
              <wp:docPr id="6" name="Rectangle 6"/>
              <wp:cNvGraphicFramePr/>
              <a:graphic xmlns:a="http://schemas.openxmlformats.org/drawingml/2006/main">
                <a:graphicData uri="http://schemas.microsoft.com/office/word/2010/wordprocessingShape">
                  <wps:wsp>
                    <wps:cNvSpPr/>
                    <wps:spPr>
                      <a:xfrm>
                        <a:off x="0" y="0"/>
                        <a:ext cx="7783830" cy="1425575"/>
                      </a:xfrm>
                      <a:prstGeom prst="rect">
                        <a:avLst/>
                      </a:prstGeom>
                      <a:solidFill>
                        <a:schemeClr val="accent1">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84070" id="Rectangle 6" o:spid="_x0000_s1026" style="position:absolute;margin-left:-54.6pt;margin-top:-36pt;width:612.9pt;height:1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" fillcolor="#48868d [3204]" stroked="f" strokeweight="1pt">
              <v:fill opacity="45232f"/>
            </v:rect>
          </w:pict>
        </mc:Fallback>
      </mc:AlternateContent>
    </w:r>
    <w:r>
      <w:rPr>
        <w:noProof/>
      </w:rPr>
      <w:drawing>
        <wp:anchor distT="0" distB="0" distL="114300" distR="114300" simplePos="0" relativeHeight="251661312" behindDoc="1" locked="0" layoutInCell="1" allowOverlap="1" wp14:anchorId="7AF4B91C" wp14:editId="196E72FE">
          <wp:simplePos x="0" y="0"/>
          <wp:positionH relativeFrom="column">
            <wp:posOffset>-693485</wp:posOffset>
          </wp:positionH>
          <wp:positionV relativeFrom="paragraph">
            <wp:posOffset>-457200</wp:posOffset>
          </wp:positionV>
          <wp:extent cx="7767703" cy="1424305"/>
          <wp:effectExtent l="0" t="0" r="5080" b="0"/>
          <wp:wrapNone/>
          <wp:docPr id="14" name="Picture 1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 Header Image.jpg"/>
                  <pic:cNvPicPr/>
                </pic:nvPicPr>
                <pic:blipFill rotWithShape="1">
                  <a:blip r:embed="rId1">
                    <a:extLst>
                      <a:ext uri="{28A0092B-C50C-407E-A947-70E740481C1C}">
                        <a14:useLocalDpi xmlns:a14="http://schemas.microsoft.com/office/drawing/2010/main" val="0"/>
                      </a:ext>
                    </a:extLst>
                  </a:blip>
                  <a:srcRect l="4421" t="34683" r="470" b="39500"/>
                  <a:stretch/>
                </pic:blipFill>
                <pic:spPr bwMode="auto">
                  <a:xfrm flipH="1">
                    <a:off x="0" y="0"/>
                    <a:ext cx="7771166"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3D3E2BA7" wp14:editId="151D740C">
              <wp:simplePos x="0" y="0"/>
              <wp:positionH relativeFrom="column">
                <wp:posOffset>-113849</wp:posOffset>
              </wp:positionH>
              <wp:positionV relativeFrom="paragraph">
                <wp:posOffset>-44450</wp:posOffset>
              </wp:positionV>
              <wp:extent cx="6639560" cy="1013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6639560" cy="1013460"/>
                      </a:xfrm>
                      <a:prstGeom prst="rect">
                        <a:avLst/>
                      </a:prstGeom>
                      <a:noFill/>
                      <a:ln w="6350">
                        <a:noFill/>
                      </a:ln>
                    </wps:spPr>
                    <wps:txbx>
                      <w:txbxContent>
                        <w:p w14:paraId="22C5C0F3" w14:textId="0B42FA72" w:rsidR="00B557A3" w:rsidRPr="003C3765" w:rsidRDefault="00B557A3" w:rsidP="00B557A3">
                          <w:pPr>
                            <w:rPr>
                              <w:rFonts w:ascii="Arial" w:hAnsi="Arial" w:cs="Arial"/>
                              <w:b/>
                              <w:bCs/>
                              <w:color w:val="FFFFFF"/>
                              <w:sz w:val="36"/>
                              <w:szCs w:val="40"/>
                            </w:rPr>
                          </w:pPr>
                          <w:r>
                            <w:rPr>
                              <w:rFonts w:ascii="Arial" w:hAnsi="Arial" w:cs="Arial"/>
                              <w:b/>
                              <w:bCs/>
                              <w:color w:val="FFFFFF"/>
                              <w:sz w:val="36"/>
                              <w:szCs w:val="40"/>
                            </w:rPr>
                            <w:t>Restaurant &amp; Bar</w:t>
                          </w:r>
                        </w:p>
                        <w:p w14:paraId="1787EB65" w14:textId="77777777" w:rsidR="00B557A3" w:rsidRPr="000F00F4" w:rsidRDefault="00B557A3" w:rsidP="00B557A3">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545E2F3F" w14:textId="77777777" w:rsidR="00B557A3" w:rsidRPr="00F52E71" w:rsidRDefault="00B557A3" w:rsidP="00B557A3">
                          <w:pPr>
                            <w:rPr>
                              <w:rFonts w:ascii="Gotham Medium" w:hAnsi="Gotham Medium"/>
                              <w:color w:val="FFFFFF"/>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E2BA7" id="_x0000_t202" coordsize="21600,21600" o:spt="202" path="m,l,21600r21600,l21600,xe">
              <v:stroke joinstyle="miter"/>
              <v:path gradientshapeok="t" o:connecttype="rect"/>
            </v:shapetype>
            <v:shape id="Text Box 8" o:spid="_x0000_s1031" type="#_x0000_t202" style="position:absolute;margin-left:-8.95pt;margin-top:-3.5pt;width:522.8pt;height:7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" filled="f" stroked="f" strokeweight=".5pt">
              <v:textbox>
                <w:txbxContent>
                  <w:p w14:paraId="22C5C0F3" w14:textId="0B42FA72" w:rsidR="00B557A3" w:rsidRPr="003C3765" w:rsidRDefault="00B557A3" w:rsidP="00B557A3">
                    <w:pPr>
                      <w:rPr>
                        <w:rFonts w:ascii="Arial" w:hAnsi="Arial" w:cs="Arial"/>
                        <w:b/>
                        <w:bCs/>
                        <w:color w:val="FFFFFF"/>
                        <w:sz w:val="36"/>
                        <w:szCs w:val="40"/>
                      </w:rPr>
                    </w:pPr>
                    <w:r>
                      <w:rPr>
                        <w:rFonts w:ascii="Arial" w:hAnsi="Arial" w:cs="Arial"/>
                        <w:b/>
                        <w:bCs/>
                        <w:color w:val="FFFFFF"/>
                        <w:sz w:val="36"/>
                        <w:szCs w:val="40"/>
                      </w:rPr>
                      <w:t>Restaurant &amp; Bar</w:t>
                    </w:r>
                  </w:p>
                  <w:p w14:paraId="1787EB65" w14:textId="77777777" w:rsidR="00B557A3" w:rsidRPr="000F00F4" w:rsidRDefault="00B557A3" w:rsidP="00B557A3">
                    <w:pPr>
                      <w:rPr>
                        <w:rFonts w:ascii="Arial Black" w:hAnsi="Arial Black" w:cs="Arial"/>
                        <w:b/>
                        <w:bCs/>
                        <w:color w:val="FFFFFF"/>
                        <w:sz w:val="48"/>
                        <w:szCs w:val="52"/>
                      </w:rPr>
                    </w:pPr>
                    <w:r w:rsidRPr="000F00F4">
                      <w:rPr>
                        <w:rFonts w:ascii="Arial Black" w:hAnsi="Arial Black" w:cs="Arial"/>
                        <w:b/>
                        <w:bCs/>
                        <w:color w:val="FFFFFF"/>
                        <w:sz w:val="48"/>
                        <w:szCs w:val="52"/>
                      </w:rPr>
                      <w:t xml:space="preserve">Coronavirus Action Plan </w:t>
                    </w:r>
                  </w:p>
                  <w:p w14:paraId="545E2F3F" w14:textId="77777777" w:rsidR="00B557A3" w:rsidRPr="00F52E71" w:rsidRDefault="00B557A3" w:rsidP="00B557A3">
                    <w:pPr>
                      <w:rPr>
                        <w:rFonts w:ascii="Gotham Medium" w:hAnsi="Gotham Medium"/>
                        <w:color w:val="FFFFFF"/>
                        <w:sz w:val="36"/>
                        <w:szCs w:val="40"/>
                      </w:rPr>
                    </w:pPr>
                  </w:p>
                </w:txbxContent>
              </v:textbox>
            </v:shape>
          </w:pict>
        </mc:Fallback>
      </mc:AlternateContent>
    </w:r>
  </w:p>
  <w:p w14:paraId="1B675D47" w14:textId="77777777" w:rsidR="00B557A3" w:rsidRDefault="00B557A3" w:rsidP="00B557A3">
    <w:pPr>
      <w:pStyle w:val="Header"/>
    </w:pPr>
  </w:p>
  <w:p w14:paraId="67721D6B" w14:textId="77777777" w:rsidR="00B557A3" w:rsidRDefault="00B557A3" w:rsidP="00B557A3">
    <w:pPr>
      <w:pStyle w:val="Header"/>
    </w:pPr>
  </w:p>
  <w:p w14:paraId="20CCDC06" w14:textId="46FC85FB" w:rsidR="00C90D56" w:rsidRDefault="00C90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639FC"/>
    <w:multiLevelType w:val="hybridMultilevel"/>
    <w:tmpl w:val="E2CC4AFA"/>
    <w:lvl w:ilvl="0" w:tplc="187A7ABA">
      <w:numFmt w:val="bullet"/>
      <w:pStyle w:val="dashp"/>
      <w:lvlText w:val="-"/>
      <w:lvlJc w:val="left"/>
      <w:pPr>
        <w:ind w:left="1080" w:hanging="360"/>
      </w:pPr>
      <w:rPr>
        <w:rFonts w:ascii="Verdana" w:eastAsia="Times New Roman" w:hAnsi="Verdana" w:cs="Times New Roman" w:hint="default"/>
      </w:rPr>
    </w:lvl>
    <w:lvl w:ilvl="1" w:tplc="D146FF48" w:tentative="1">
      <w:start w:val="1"/>
      <w:numFmt w:val="bullet"/>
      <w:lvlText w:val="o"/>
      <w:lvlJc w:val="left"/>
      <w:pPr>
        <w:ind w:left="1800" w:hanging="360"/>
      </w:pPr>
      <w:rPr>
        <w:rFonts w:ascii="Courier New" w:hAnsi="Courier New" w:cs="Courier New" w:hint="default"/>
      </w:rPr>
    </w:lvl>
    <w:lvl w:ilvl="2" w:tplc="25E07FB0" w:tentative="1">
      <w:start w:val="1"/>
      <w:numFmt w:val="bullet"/>
      <w:lvlText w:val=""/>
      <w:lvlJc w:val="left"/>
      <w:pPr>
        <w:ind w:left="2520" w:hanging="360"/>
      </w:pPr>
      <w:rPr>
        <w:rFonts w:ascii="Wingdings" w:hAnsi="Wingdings" w:hint="default"/>
      </w:rPr>
    </w:lvl>
    <w:lvl w:ilvl="3" w:tplc="2042E79C" w:tentative="1">
      <w:start w:val="1"/>
      <w:numFmt w:val="bullet"/>
      <w:lvlText w:val=""/>
      <w:lvlJc w:val="left"/>
      <w:pPr>
        <w:ind w:left="3240" w:hanging="360"/>
      </w:pPr>
      <w:rPr>
        <w:rFonts w:ascii="Symbol" w:hAnsi="Symbol" w:hint="default"/>
      </w:rPr>
    </w:lvl>
    <w:lvl w:ilvl="4" w:tplc="D730D634" w:tentative="1">
      <w:start w:val="1"/>
      <w:numFmt w:val="bullet"/>
      <w:lvlText w:val="o"/>
      <w:lvlJc w:val="left"/>
      <w:pPr>
        <w:ind w:left="3960" w:hanging="360"/>
      </w:pPr>
      <w:rPr>
        <w:rFonts w:ascii="Courier New" w:hAnsi="Courier New" w:cs="Courier New" w:hint="default"/>
      </w:rPr>
    </w:lvl>
    <w:lvl w:ilvl="5" w:tplc="35DECF52" w:tentative="1">
      <w:start w:val="1"/>
      <w:numFmt w:val="bullet"/>
      <w:lvlText w:val=""/>
      <w:lvlJc w:val="left"/>
      <w:pPr>
        <w:ind w:left="4680" w:hanging="360"/>
      </w:pPr>
      <w:rPr>
        <w:rFonts w:ascii="Wingdings" w:hAnsi="Wingdings" w:hint="default"/>
      </w:rPr>
    </w:lvl>
    <w:lvl w:ilvl="6" w:tplc="FA16BEF4" w:tentative="1">
      <w:start w:val="1"/>
      <w:numFmt w:val="bullet"/>
      <w:lvlText w:val=""/>
      <w:lvlJc w:val="left"/>
      <w:pPr>
        <w:ind w:left="5400" w:hanging="360"/>
      </w:pPr>
      <w:rPr>
        <w:rFonts w:ascii="Symbol" w:hAnsi="Symbol" w:hint="default"/>
      </w:rPr>
    </w:lvl>
    <w:lvl w:ilvl="7" w:tplc="0D14280C" w:tentative="1">
      <w:start w:val="1"/>
      <w:numFmt w:val="bullet"/>
      <w:lvlText w:val="o"/>
      <w:lvlJc w:val="left"/>
      <w:pPr>
        <w:ind w:left="6120" w:hanging="360"/>
      </w:pPr>
      <w:rPr>
        <w:rFonts w:ascii="Courier New" w:hAnsi="Courier New" w:cs="Courier New" w:hint="default"/>
      </w:rPr>
    </w:lvl>
    <w:lvl w:ilvl="8" w:tplc="D6B226FA" w:tentative="1">
      <w:start w:val="1"/>
      <w:numFmt w:val="bullet"/>
      <w:lvlText w:val=""/>
      <w:lvlJc w:val="left"/>
      <w:pPr>
        <w:ind w:left="6840" w:hanging="360"/>
      </w:pPr>
      <w:rPr>
        <w:rFonts w:ascii="Wingdings" w:hAnsi="Wingdings" w:hint="default"/>
      </w:rPr>
    </w:lvl>
  </w:abstractNum>
  <w:abstractNum w:abstractNumId="1" w15:restartNumberingAfterBreak="0">
    <w:nsid w:val="135901DE"/>
    <w:multiLevelType w:val="hybridMultilevel"/>
    <w:tmpl w:val="895CF8F4"/>
    <w:lvl w:ilvl="0" w:tplc="23A85768">
      <w:start w:val="1"/>
      <w:numFmt w:val="bullet"/>
      <w:lvlText w:val=""/>
      <w:lvlJc w:val="left"/>
      <w:pPr>
        <w:ind w:left="720" w:hanging="360"/>
      </w:pPr>
      <w:rPr>
        <w:rFonts w:ascii="Symbol" w:hAnsi="Symbol" w:hint="default"/>
      </w:rPr>
    </w:lvl>
    <w:lvl w:ilvl="1" w:tplc="B644BC18" w:tentative="1">
      <w:start w:val="1"/>
      <w:numFmt w:val="bullet"/>
      <w:lvlText w:val="o"/>
      <w:lvlJc w:val="left"/>
      <w:pPr>
        <w:ind w:left="1440" w:hanging="360"/>
      </w:pPr>
      <w:rPr>
        <w:rFonts w:ascii="Courier New" w:hAnsi="Courier New" w:cs="Courier New" w:hint="default"/>
      </w:rPr>
    </w:lvl>
    <w:lvl w:ilvl="2" w:tplc="903E0870" w:tentative="1">
      <w:start w:val="1"/>
      <w:numFmt w:val="bullet"/>
      <w:lvlText w:val=""/>
      <w:lvlJc w:val="left"/>
      <w:pPr>
        <w:ind w:left="2160" w:hanging="360"/>
      </w:pPr>
      <w:rPr>
        <w:rFonts w:ascii="Wingdings" w:hAnsi="Wingdings" w:hint="default"/>
      </w:rPr>
    </w:lvl>
    <w:lvl w:ilvl="3" w:tplc="054CA764" w:tentative="1">
      <w:start w:val="1"/>
      <w:numFmt w:val="bullet"/>
      <w:lvlText w:val=""/>
      <w:lvlJc w:val="left"/>
      <w:pPr>
        <w:ind w:left="2880" w:hanging="360"/>
      </w:pPr>
      <w:rPr>
        <w:rFonts w:ascii="Symbol" w:hAnsi="Symbol" w:hint="default"/>
      </w:rPr>
    </w:lvl>
    <w:lvl w:ilvl="4" w:tplc="15E6816E" w:tentative="1">
      <w:start w:val="1"/>
      <w:numFmt w:val="bullet"/>
      <w:lvlText w:val="o"/>
      <w:lvlJc w:val="left"/>
      <w:pPr>
        <w:ind w:left="3600" w:hanging="360"/>
      </w:pPr>
      <w:rPr>
        <w:rFonts w:ascii="Courier New" w:hAnsi="Courier New" w:cs="Courier New" w:hint="default"/>
      </w:rPr>
    </w:lvl>
    <w:lvl w:ilvl="5" w:tplc="F40AD44C" w:tentative="1">
      <w:start w:val="1"/>
      <w:numFmt w:val="bullet"/>
      <w:lvlText w:val=""/>
      <w:lvlJc w:val="left"/>
      <w:pPr>
        <w:ind w:left="4320" w:hanging="360"/>
      </w:pPr>
      <w:rPr>
        <w:rFonts w:ascii="Wingdings" w:hAnsi="Wingdings" w:hint="default"/>
      </w:rPr>
    </w:lvl>
    <w:lvl w:ilvl="6" w:tplc="101C7B68" w:tentative="1">
      <w:start w:val="1"/>
      <w:numFmt w:val="bullet"/>
      <w:lvlText w:val=""/>
      <w:lvlJc w:val="left"/>
      <w:pPr>
        <w:ind w:left="5040" w:hanging="360"/>
      </w:pPr>
      <w:rPr>
        <w:rFonts w:ascii="Symbol" w:hAnsi="Symbol" w:hint="default"/>
      </w:rPr>
    </w:lvl>
    <w:lvl w:ilvl="7" w:tplc="CF825F8E" w:tentative="1">
      <w:start w:val="1"/>
      <w:numFmt w:val="bullet"/>
      <w:lvlText w:val="o"/>
      <w:lvlJc w:val="left"/>
      <w:pPr>
        <w:ind w:left="5760" w:hanging="360"/>
      </w:pPr>
      <w:rPr>
        <w:rFonts w:ascii="Courier New" w:hAnsi="Courier New" w:cs="Courier New" w:hint="default"/>
      </w:rPr>
    </w:lvl>
    <w:lvl w:ilvl="8" w:tplc="68FAD62A" w:tentative="1">
      <w:start w:val="1"/>
      <w:numFmt w:val="bullet"/>
      <w:lvlText w:val=""/>
      <w:lvlJc w:val="left"/>
      <w:pPr>
        <w:ind w:left="6480" w:hanging="360"/>
      </w:pPr>
      <w:rPr>
        <w:rFonts w:ascii="Wingdings" w:hAnsi="Wingdings" w:hint="default"/>
      </w:rPr>
    </w:lvl>
  </w:abstractNum>
  <w:abstractNum w:abstractNumId="2" w15:restartNumberingAfterBreak="0">
    <w:nsid w:val="15E64D36"/>
    <w:multiLevelType w:val="hybridMultilevel"/>
    <w:tmpl w:val="BB2E5D9E"/>
    <w:lvl w:ilvl="0" w:tplc="41302F88">
      <w:start w:val="1"/>
      <w:numFmt w:val="bullet"/>
      <w:lvlText w:val=""/>
      <w:lvlJc w:val="left"/>
      <w:pPr>
        <w:ind w:left="720" w:hanging="360"/>
      </w:pPr>
      <w:rPr>
        <w:rFonts w:ascii="Symbol" w:hAnsi="Symbol" w:hint="default"/>
      </w:rPr>
    </w:lvl>
    <w:lvl w:ilvl="1" w:tplc="BAEA2CD8" w:tentative="1">
      <w:start w:val="1"/>
      <w:numFmt w:val="bullet"/>
      <w:lvlText w:val="o"/>
      <w:lvlJc w:val="left"/>
      <w:pPr>
        <w:ind w:left="1440" w:hanging="360"/>
      </w:pPr>
      <w:rPr>
        <w:rFonts w:ascii="Courier New" w:hAnsi="Courier New" w:cs="Courier New" w:hint="default"/>
      </w:rPr>
    </w:lvl>
    <w:lvl w:ilvl="2" w:tplc="CB2E193A" w:tentative="1">
      <w:start w:val="1"/>
      <w:numFmt w:val="bullet"/>
      <w:lvlText w:val=""/>
      <w:lvlJc w:val="left"/>
      <w:pPr>
        <w:ind w:left="2160" w:hanging="360"/>
      </w:pPr>
      <w:rPr>
        <w:rFonts w:ascii="Wingdings" w:hAnsi="Wingdings" w:hint="default"/>
      </w:rPr>
    </w:lvl>
    <w:lvl w:ilvl="3" w:tplc="0740A1F6" w:tentative="1">
      <w:start w:val="1"/>
      <w:numFmt w:val="bullet"/>
      <w:lvlText w:val=""/>
      <w:lvlJc w:val="left"/>
      <w:pPr>
        <w:ind w:left="2880" w:hanging="360"/>
      </w:pPr>
      <w:rPr>
        <w:rFonts w:ascii="Symbol" w:hAnsi="Symbol" w:hint="default"/>
      </w:rPr>
    </w:lvl>
    <w:lvl w:ilvl="4" w:tplc="0CCA1020" w:tentative="1">
      <w:start w:val="1"/>
      <w:numFmt w:val="bullet"/>
      <w:lvlText w:val="o"/>
      <w:lvlJc w:val="left"/>
      <w:pPr>
        <w:ind w:left="3600" w:hanging="360"/>
      </w:pPr>
      <w:rPr>
        <w:rFonts w:ascii="Courier New" w:hAnsi="Courier New" w:cs="Courier New" w:hint="default"/>
      </w:rPr>
    </w:lvl>
    <w:lvl w:ilvl="5" w:tplc="F442272C" w:tentative="1">
      <w:start w:val="1"/>
      <w:numFmt w:val="bullet"/>
      <w:lvlText w:val=""/>
      <w:lvlJc w:val="left"/>
      <w:pPr>
        <w:ind w:left="4320" w:hanging="360"/>
      </w:pPr>
      <w:rPr>
        <w:rFonts w:ascii="Wingdings" w:hAnsi="Wingdings" w:hint="default"/>
      </w:rPr>
    </w:lvl>
    <w:lvl w:ilvl="6" w:tplc="43D6CC4C" w:tentative="1">
      <w:start w:val="1"/>
      <w:numFmt w:val="bullet"/>
      <w:lvlText w:val=""/>
      <w:lvlJc w:val="left"/>
      <w:pPr>
        <w:ind w:left="5040" w:hanging="360"/>
      </w:pPr>
      <w:rPr>
        <w:rFonts w:ascii="Symbol" w:hAnsi="Symbol" w:hint="default"/>
      </w:rPr>
    </w:lvl>
    <w:lvl w:ilvl="7" w:tplc="2A185FC2" w:tentative="1">
      <w:start w:val="1"/>
      <w:numFmt w:val="bullet"/>
      <w:lvlText w:val="o"/>
      <w:lvlJc w:val="left"/>
      <w:pPr>
        <w:ind w:left="5760" w:hanging="360"/>
      </w:pPr>
      <w:rPr>
        <w:rFonts w:ascii="Courier New" w:hAnsi="Courier New" w:cs="Courier New" w:hint="default"/>
      </w:rPr>
    </w:lvl>
    <w:lvl w:ilvl="8" w:tplc="001EE2F8" w:tentative="1">
      <w:start w:val="1"/>
      <w:numFmt w:val="bullet"/>
      <w:lvlText w:val=""/>
      <w:lvlJc w:val="left"/>
      <w:pPr>
        <w:ind w:left="6480" w:hanging="360"/>
      </w:pPr>
      <w:rPr>
        <w:rFonts w:ascii="Wingdings" w:hAnsi="Wingdings" w:hint="default"/>
      </w:rPr>
    </w:lvl>
  </w:abstractNum>
  <w:abstractNum w:abstractNumId="3" w15:restartNumberingAfterBreak="0">
    <w:nsid w:val="16B424E6"/>
    <w:multiLevelType w:val="hybridMultilevel"/>
    <w:tmpl w:val="6D6E92CC"/>
    <w:lvl w:ilvl="0" w:tplc="4A900200">
      <w:start w:val="1"/>
      <w:numFmt w:val="bullet"/>
      <w:lvlText w:val=""/>
      <w:lvlJc w:val="left"/>
      <w:pPr>
        <w:ind w:left="720" w:hanging="360"/>
      </w:pPr>
      <w:rPr>
        <w:rFonts w:ascii="Symbol" w:hAnsi="Symbol" w:hint="default"/>
      </w:rPr>
    </w:lvl>
    <w:lvl w:ilvl="1" w:tplc="F2A6625A">
      <w:start w:val="1"/>
      <w:numFmt w:val="bullet"/>
      <w:lvlText w:val="o"/>
      <w:lvlJc w:val="left"/>
      <w:pPr>
        <w:ind w:left="1440" w:hanging="360"/>
      </w:pPr>
      <w:rPr>
        <w:rFonts w:ascii="Courier New" w:hAnsi="Courier New" w:cs="Courier New" w:hint="default"/>
      </w:rPr>
    </w:lvl>
    <w:lvl w:ilvl="2" w:tplc="B520233C" w:tentative="1">
      <w:start w:val="1"/>
      <w:numFmt w:val="bullet"/>
      <w:lvlText w:val=""/>
      <w:lvlJc w:val="left"/>
      <w:pPr>
        <w:ind w:left="2160" w:hanging="360"/>
      </w:pPr>
      <w:rPr>
        <w:rFonts w:ascii="Wingdings" w:hAnsi="Wingdings" w:hint="default"/>
      </w:rPr>
    </w:lvl>
    <w:lvl w:ilvl="3" w:tplc="114A85CE" w:tentative="1">
      <w:start w:val="1"/>
      <w:numFmt w:val="bullet"/>
      <w:lvlText w:val=""/>
      <w:lvlJc w:val="left"/>
      <w:pPr>
        <w:ind w:left="2880" w:hanging="360"/>
      </w:pPr>
      <w:rPr>
        <w:rFonts w:ascii="Symbol" w:hAnsi="Symbol" w:hint="default"/>
      </w:rPr>
    </w:lvl>
    <w:lvl w:ilvl="4" w:tplc="90962E6E" w:tentative="1">
      <w:start w:val="1"/>
      <w:numFmt w:val="bullet"/>
      <w:lvlText w:val="o"/>
      <w:lvlJc w:val="left"/>
      <w:pPr>
        <w:ind w:left="3600" w:hanging="360"/>
      </w:pPr>
      <w:rPr>
        <w:rFonts w:ascii="Courier New" w:hAnsi="Courier New" w:cs="Courier New" w:hint="default"/>
      </w:rPr>
    </w:lvl>
    <w:lvl w:ilvl="5" w:tplc="AB0EACCE" w:tentative="1">
      <w:start w:val="1"/>
      <w:numFmt w:val="bullet"/>
      <w:lvlText w:val=""/>
      <w:lvlJc w:val="left"/>
      <w:pPr>
        <w:ind w:left="4320" w:hanging="360"/>
      </w:pPr>
      <w:rPr>
        <w:rFonts w:ascii="Wingdings" w:hAnsi="Wingdings" w:hint="default"/>
      </w:rPr>
    </w:lvl>
    <w:lvl w:ilvl="6" w:tplc="E10C4C18" w:tentative="1">
      <w:start w:val="1"/>
      <w:numFmt w:val="bullet"/>
      <w:lvlText w:val=""/>
      <w:lvlJc w:val="left"/>
      <w:pPr>
        <w:ind w:left="5040" w:hanging="360"/>
      </w:pPr>
      <w:rPr>
        <w:rFonts w:ascii="Symbol" w:hAnsi="Symbol" w:hint="default"/>
      </w:rPr>
    </w:lvl>
    <w:lvl w:ilvl="7" w:tplc="BEAED282" w:tentative="1">
      <w:start w:val="1"/>
      <w:numFmt w:val="bullet"/>
      <w:lvlText w:val="o"/>
      <w:lvlJc w:val="left"/>
      <w:pPr>
        <w:ind w:left="5760" w:hanging="360"/>
      </w:pPr>
      <w:rPr>
        <w:rFonts w:ascii="Courier New" w:hAnsi="Courier New" w:cs="Courier New" w:hint="default"/>
      </w:rPr>
    </w:lvl>
    <w:lvl w:ilvl="8" w:tplc="6130E274" w:tentative="1">
      <w:start w:val="1"/>
      <w:numFmt w:val="bullet"/>
      <w:lvlText w:val=""/>
      <w:lvlJc w:val="left"/>
      <w:pPr>
        <w:ind w:left="6480" w:hanging="360"/>
      </w:pPr>
      <w:rPr>
        <w:rFonts w:ascii="Wingdings" w:hAnsi="Wingdings" w:hint="default"/>
      </w:rPr>
    </w:lvl>
  </w:abstractNum>
  <w:abstractNum w:abstractNumId="4" w15:restartNumberingAfterBreak="0">
    <w:nsid w:val="17E67BE3"/>
    <w:multiLevelType w:val="hybridMultilevel"/>
    <w:tmpl w:val="1E32BE30"/>
    <w:lvl w:ilvl="0" w:tplc="31003D3A">
      <w:start w:val="1"/>
      <w:numFmt w:val="bullet"/>
      <w:lvlText w:val=""/>
      <w:lvlJc w:val="left"/>
      <w:pPr>
        <w:ind w:left="720" w:hanging="360"/>
      </w:pPr>
      <w:rPr>
        <w:rFonts w:ascii="Symbol" w:hAnsi="Symbol" w:hint="default"/>
      </w:rPr>
    </w:lvl>
    <w:lvl w:ilvl="1" w:tplc="42064340">
      <w:start w:val="1"/>
      <w:numFmt w:val="bullet"/>
      <w:lvlText w:val="o"/>
      <w:lvlJc w:val="left"/>
      <w:pPr>
        <w:ind w:left="1440" w:hanging="360"/>
      </w:pPr>
      <w:rPr>
        <w:rFonts w:ascii="Courier New" w:hAnsi="Courier New" w:cs="Courier New" w:hint="default"/>
      </w:rPr>
    </w:lvl>
    <w:lvl w:ilvl="2" w:tplc="7C94C058">
      <w:start w:val="1"/>
      <w:numFmt w:val="bullet"/>
      <w:lvlText w:val=""/>
      <w:lvlJc w:val="left"/>
      <w:pPr>
        <w:ind w:left="2160" w:hanging="360"/>
      </w:pPr>
      <w:rPr>
        <w:rFonts w:ascii="Wingdings" w:hAnsi="Wingdings" w:hint="default"/>
      </w:rPr>
    </w:lvl>
    <w:lvl w:ilvl="3" w:tplc="73BA472A" w:tentative="1">
      <w:start w:val="1"/>
      <w:numFmt w:val="bullet"/>
      <w:lvlText w:val=""/>
      <w:lvlJc w:val="left"/>
      <w:pPr>
        <w:ind w:left="2880" w:hanging="360"/>
      </w:pPr>
      <w:rPr>
        <w:rFonts w:ascii="Symbol" w:hAnsi="Symbol" w:hint="default"/>
      </w:rPr>
    </w:lvl>
    <w:lvl w:ilvl="4" w:tplc="6ECA9B60" w:tentative="1">
      <w:start w:val="1"/>
      <w:numFmt w:val="bullet"/>
      <w:lvlText w:val="o"/>
      <w:lvlJc w:val="left"/>
      <w:pPr>
        <w:ind w:left="3600" w:hanging="360"/>
      </w:pPr>
      <w:rPr>
        <w:rFonts w:ascii="Courier New" w:hAnsi="Courier New" w:cs="Courier New" w:hint="default"/>
      </w:rPr>
    </w:lvl>
    <w:lvl w:ilvl="5" w:tplc="6180CF08" w:tentative="1">
      <w:start w:val="1"/>
      <w:numFmt w:val="bullet"/>
      <w:lvlText w:val=""/>
      <w:lvlJc w:val="left"/>
      <w:pPr>
        <w:ind w:left="4320" w:hanging="360"/>
      </w:pPr>
      <w:rPr>
        <w:rFonts w:ascii="Wingdings" w:hAnsi="Wingdings" w:hint="default"/>
      </w:rPr>
    </w:lvl>
    <w:lvl w:ilvl="6" w:tplc="DDE0944C" w:tentative="1">
      <w:start w:val="1"/>
      <w:numFmt w:val="bullet"/>
      <w:lvlText w:val=""/>
      <w:lvlJc w:val="left"/>
      <w:pPr>
        <w:ind w:left="5040" w:hanging="360"/>
      </w:pPr>
      <w:rPr>
        <w:rFonts w:ascii="Symbol" w:hAnsi="Symbol" w:hint="default"/>
      </w:rPr>
    </w:lvl>
    <w:lvl w:ilvl="7" w:tplc="9008F378" w:tentative="1">
      <w:start w:val="1"/>
      <w:numFmt w:val="bullet"/>
      <w:lvlText w:val="o"/>
      <w:lvlJc w:val="left"/>
      <w:pPr>
        <w:ind w:left="5760" w:hanging="360"/>
      </w:pPr>
      <w:rPr>
        <w:rFonts w:ascii="Courier New" w:hAnsi="Courier New" w:cs="Courier New" w:hint="default"/>
      </w:rPr>
    </w:lvl>
    <w:lvl w:ilvl="8" w:tplc="F82E927A" w:tentative="1">
      <w:start w:val="1"/>
      <w:numFmt w:val="bullet"/>
      <w:lvlText w:val=""/>
      <w:lvlJc w:val="left"/>
      <w:pPr>
        <w:ind w:left="6480" w:hanging="360"/>
      </w:pPr>
      <w:rPr>
        <w:rFonts w:ascii="Wingdings" w:hAnsi="Wingdings" w:hint="default"/>
      </w:rPr>
    </w:lvl>
  </w:abstractNum>
  <w:abstractNum w:abstractNumId="5" w15:restartNumberingAfterBreak="0">
    <w:nsid w:val="24714D29"/>
    <w:multiLevelType w:val="hybridMultilevel"/>
    <w:tmpl w:val="E7066072"/>
    <w:lvl w:ilvl="0" w:tplc="1494F9EC">
      <w:start w:val="1"/>
      <w:numFmt w:val="bullet"/>
      <w:lvlText w:val=""/>
      <w:lvlJc w:val="left"/>
      <w:pPr>
        <w:ind w:left="720" w:hanging="360"/>
      </w:pPr>
      <w:rPr>
        <w:rFonts w:ascii="Symbol" w:hAnsi="Symbol" w:hint="default"/>
      </w:rPr>
    </w:lvl>
    <w:lvl w:ilvl="1" w:tplc="820226F0" w:tentative="1">
      <w:start w:val="1"/>
      <w:numFmt w:val="bullet"/>
      <w:lvlText w:val="o"/>
      <w:lvlJc w:val="left"/>
      <w:pPr>
        <w:ind w:left="1440" w:hanging="360"/>
      </w:pPr>
      <w:rPr>
        <w:rFonts w:ascii="Courier New" w:hAnsi="Courier New" w:cs="Courier New" w:hint="default"/>
      </w:rPr>
    </w:lvl>
    <w:lvl w:ilvl="2" w:tplc="37CC127A" w:tentative="1">
      <w:start w:val="1"/>
      <w:numFmt w:val="bullet"/>
      <w:lvlText w:val=""/>
      <w:lvlJc w:val="left"/>
      <w:pPr>
        <w:ind w:left="2160" w:hanging="360"/>
      </w:pPr>
      <w:rPr>
        <w:rFonts w:ascii="Wingdings" w:hAnsi="Wingdings" w:hint="default"/>
      </w:rPr>
    </w:lvl>
    <w:lvl w:ilvl="3" w:tplc="4B3CCBFC" w:tentative="1">
      <w:start w:val="1"/>
      <w:numFmt w:val="bullet"/>
      <w:lvlText w:val=""/>
      <w:lvlJc w:val="left"/>
      <w:pPr>
        <w:ind w:left="2880" w:hanging="360"/>
      </w:pPr>
      <w:rPr>
        <w:rFonts w:ascii="Symbol" w:hAnsi="Symbol" w:hint="default"/>
      </w:rPr>
    </w:lvl>
    <w:lvl w:ilvl="4" w:tplc="2D66E868" w:tentative="1">
      <w:start w:val="1"/>
      <w:numFmt w:val="bullet"/>
      <w:lvlText w:val="o"/>
      <w:lvlJc w:val="left"/>
      <w:pPr>
        <w:ind w:left="3600" w:hanging="360"/>
      </w:pPr>
      <w:rPr>
        <w:rFonts w:ascii="Courier New" w:hAnsi="Courier New" w:cs="Courier New" w:hint="default"/>
      </w:rPr>
    </w:lvl>
    <w:lvl w:ilvl="5" w:tplc="7B501914" w:tentative="1">
      <w:start w:val="1"/>
      <w:numFmt w:val="bullet"/>
      <w:lvlText w:val=""/>
      <w:lvlJc w:val="left"/>
      <w:pPr>
        <w:ind w:left="4320" w:hanging="360"/>
      </w:pPr>
      <w:rPr>
        <w:rFonts w:ascii="Wingdings" w:hAnsi="Wingdings" w:hint="default"/>
      </w:rPr>
    </w:lvl>
    <w:lvl w:ilvl="6" w:tplc="9B00C0C6" w:tentative="1">
      <w:start w:val="1"/>
      <w:numFmt w:val="bullet"/>
      <w:lvlText w:val=""/>
      <w:lvlJc w:val="left"/>
      <w:pPr>
        <w:ind w:left="5040" w:hanging="360"/>
      </w:pPr>
      <w:rPr>
        <w:rFonts w:ascii="Symbol" w:hAnsi="Symbol" w:hint="default"/>
      </w:rPr>
    </w:lvl>
    <w:lvl w:ilvl="7" w:tplc="E6E6BB1A" w:tentative="1">
      <w:start w:val="1"/>
      <w:numFmt w:val="bullet"/>
      <w:lvlText w:val="o"/>
      <w:lvlJc w:val="left"/>
      <w:pPr>
        <w:ind w:left="5760" w:hanging="360"/>
      </w:pPr>
      <w:rPr>
        <w:rFonts w:ascii="Courier New" w:hAnsi="Courier New" w:cs="Courier New" w:hint="default"/>
      </w:rPr>
    </w:lvl>
    <w:lvl w:ilvl="8" w:tplc="7B7A99AC" w:tentative="1">
      <w:start w:val="1"/>
      <w:numFmt w:val="bullet"/>
      <w:lvlText w:val=""/>
      <w:lvlJc w:val="left"/>
      <w:pPr>
        <w:ind w:left="6480" w:hanging="360"/>
      </w:pPr>
      <w:rPr>
        <w:rFonts w:ascii="Wingdings" w:hAnsi="Wingdings" w:hint="default"/>
      </w:rPr>
    </w:lvl>
  </w:abstractNum>
  <w:abstractNum w:abstractNumId="6" w15:restartNumberingAfterBreak="0">
    <w:nsid w:val="24C14515"/>
    <w:multiLevelType w:val="hybridMultilevel"/>
    <w:tmpl w:val="BA329636"/>
    <w:lvl w:ilvl="0" w:tplc="8F8A4E0C">
      <w:numFmt w:val="bullet"/>
      <w:pStyle w:val="Bullet1"/>
      <w:lvlText w:val="-"/>
      <w:lvlJc w:val="left"/>
      <w:pPr>
        <w:ind w:left="360" w:hanging="360"/>
      </w:pPr>
      <w:rPr>
        <w:rFonts w:ascii="Verdana" w:eastAsia="Times New Roman" w:hAnsi="Verdana" w:cs="Times New Roman" w:hint="default"/>
      </w:rPr>
    </w:lvl>
    <w:lvl w:ilvl="1" w:tplc="B46E4E3A" w:tentative="1">
      <w:start w:val="1"/>
      <w:numFmt w:val="bullet"/>
      <w:lvlText w:val="o"/>
      <w:lvlJc w:val="left"/>
      <w:pPr>
        <w:ind w:left="1440" w:hanging="360"/>
      </w:pPr>
      <w:rPr>
        <w:rFonts w:ascii="Courier New" w:hAnsi="Courier New" w:cs="Courier New" w:hint="default"/>
      </w:rPr>
    </w:lvl>
    <w:lvl w:ilvl="2" w:tplc="97E25064" w:tentative="1">
      <w:start w:val="1"/>
      <w:numFmt w:val="bullet"/>
      <w:lvlText w:val=""/>
      <w:lvlJc w:val="left"/>
      <w:pPr>
        <w:ind w:left="2160" w:hanging="360"/>
      </w:pPr>
      <w:rPr>
        <w:rFonts w:ascii="Wingdings" w:hAnsi="Wingdings" w:hint="default"/>
      </w:rPr>
    </w:lvl>
    <w:lvl w:ilvl="3" w:tplc="8714A500" w:tentative="1">
      <w:start w:val="1"/>
      <w:numFmt w:val="bullet"/>
      <w:lvlText w:val=""/>
      <w:lvlJc w:val="left"/>
      <w:pPr>
        <w:ind w:left="2880" w:hanging="360"/>
      </w:pPr>
      <w:rPr>
        <w:rFonts w:ascii="Symbol" w:hAnsi="Symbol" w:hint="default"/>
      </w:rPr>
    </w:lvl>
    <w:lvl w:ilvl="4" w:tplc="62CCB68A" w:tentative="1">
      <w:start w:val="1"/>
      <w:numFmt w:val="bullet"/>
      <w:lvlText w:val="o"/>
      <w:lvlJc w:val="left"/>
      <w:pPr>
        <w:ind w:left="3600" w:hanging="360"/>
      </w:pPr>
      <w:rPr>
        <w:rFonts w:ascii="Courier New" w:hAnsi="Courier New" w:cs="Courier New" w:hint="default"/>
      </w:rPr>
    </w:lvl>
    <w:lvl w:ilvl="5" w:tplc="462C7AB0" w:tentative="1">
      <w:start w:val="1"/>
      <w:numFmt w:val="bullet"/>
      <w:lvlText w:val=""/>
      <w:lvlJc w:val="left"/>
      <w:pPr>
        <w:ind w:left="4320" w:hanging="360"/>
      </w:pPr>
      <w:rPr>
        <w:rFonts w:ascii="Wingdings" w:hAnsi="Wingdings" w:hint="default"/>
      </w:rPr>
    </w:lvl>
    <w:lvl w:ilvl="6" w:tplc="440AB7CE" w:tentative="1">
      <w:start w:val="1"/>
      <w:numFmt w:val="bullet"/>
      <w:lvlText w:val=""/>
      <w:lvlJc w:val="left"/>
      <w:pPr>
        <w:ind w:left="5040" w:hanging="360"/>
      </w:pPr>
      <w:rPr>
        <w:rFonts w:ascii="Symbol" w:hAnsi="Symbol" w:hint="default"/>
      </w:rPr>
    </w:lvl>
    <w:lvl w:ilvl="7" w:tplc="05C003D0" w:tentative="1">
      <w:start w:val="1"/>
      <w:numFmt w:val="bullet"/>
      <w:lvlText w:val="o"/>
      <w:lvlJc w:val="left"/>
      <w:pPr>
        <w:ind w:left="5760" w:hanging="360"/>
      </w:pPr>
      <w:rPr>
        <w:rFonts w:ascii="Courier New" w:hAnsi="Courier New" w:cs="Courier New" w:hint="default"/>
      </w:rPr>
    </w:lvl>
    <w:lvl w:ilvl="8" w:tplc="81A412C2" w:tentative="1">
      <w:start w:val="1"/>
      <w:numFmt w:val="bullet"/>
      <w:lvlText w:val=""/>
      <w:lvlJc w:val="left"/>
      <w:pPr>
        <w:ind w:left="6480" w:hanging="360"/>
      </w:pPr>
      <w:rPr>
        <w:rFonts w:ascii="Wingdings" w:hAnsi="Wingdings" w:hint="default"/>
      </w:rPr>
    </w:lvl>
  </w:abstractNum>
  <w:abstractNum w:abstractNumId="7" w15:restartNumberingAfterBreak="0">
    <w:nsid w:val="2C561F1A"/>
    <w:multiLevelType w:val="hybridMultilevel"/>
    <w:tmpl w:val="DD188AAA"/>
    <w:lvl w:ilvl="0" w:tplc="44246C92">
      <w:start w:val="1"/>
      <w:numFmt w:val="bullet"/>
      <w:lvlText w:val=""/>
      <w:lvlJc w:val="left"/>
      <w:pPr>
        <w:ind w:left="720" w:hanging="360"/>
      </w:pPr>
      <w:rPr>
        <w:rFonts w:ascii="Symbol" w:hAnsi="Symbol" w:hint="default"/>
      </w:rPr>
    </w:lvl>
    <w:lvl w:ilvl="1" w:tplc="AF7A7850">
      <w:start w:val="1"/>
      <w:numFmt w:val="bullet"/>
      <w:lvlText w:val="o"/>
      <w:lvlJc w:val="left"/>
      <w:pPr>
        <w:ind w:left="1440" w:hanging="360"/>
      </w:pPr>
      <w:rPr>
        <w:rFonts w:ascii="Courier New" w:hAnsi="Courier New" w:cs="Courier New" w:hint="default"/>
      </w:rPr>
    </w:lvl>
    <w:lvl w:ilvl="2" w:tplc="356255E2">
      <w:start w:val="1"/>
      <w:numFmt w:val="bullet"/>
      <w:lvlText w:val=""/>
      <w:lvlJc w:val="left"/>
      <w:pPr>
        <w:ind w:left="2160" w:hanging="360"/>
      </w:pPr>
      <w:rPr>
        <w:rFonts w:ascii="Wingdings" w:hAnsi="Wingdings" w:hint="default"/>
      </w:rPr>
    </w:lvl>
    <w:lvl w:ilvl="3" w:tplc="587CF0B0" w:tentative="1">
      <w:start w:val="1"/>
      <w:numFmt w:val="bullet"/>
      <w:lvlText w:val=""/>
      <w:lvlJc w:val="left"/>
      <w:pPr>
        <w:ind w:left="2880" w:hanging="360"/>
      </w:pPr>
      <w:rPr>
        <w:rFonts w:ascii="Symbol" w:hAnsi="Symbol" w:hint="default"/>
      </w:rPr>
    </w:lvl>
    <w:lvl w:ilvl="4" w:tplc="4D6EF70A" w:tentative="1">
      <w:start w:val="1"/>
      <w:numFmt w:val="bullet"/>
      <w:lvlText w:val="o"/>
      <w:lvlJc w:val="left"/>
      <w:pPr>
        <w:ind w:left="3600" w:hanging="360"/>
      </w:pPr>
      <w:rPr>
        <w:rFonts w:ascii="Courier New" w:hAnsi="Courier New" w:cs="Courier New" w:hint="default"/>
      </w:rPr>
    </w:lvl>
    <w:lvl w:ilvl="5" w:tplc="D2EAE578" w:tentative="1">
      <w:start w:val="1"/>
      <w:numFmt w:val="bullet"/>
      <w:lvlText w:val=""/>
      <w:lvlJc w:val="left"/>
      <w:pPr>
        <w:ind w:left="4320" w:hanging="360"/>
      </w:pPr>
      <w:rPr>
        <w:rFonts w:ascii="Wingdings" w:hAnsi="Wingdings" w:hint="default"/>
      </w:rPr>
    </w:lvl>
    <w:lvl w:ilvl="6" w:tplc="E9842BCC" w:tentative="1">
      <w:start w:val="1"/>
      <w:numFmt w:val="bullet"/>
      <w:lvlText w:val=""/>
      <w:lvlJc w:val="left"/>
      <w:pPr>
        <w:ind w:left="5040" w:hanging="360"/>
      </w:pPr>
      <w:rPr>
        <w:rFonts w:ascii="Symbol" w:hAnsi="Symbol" w:hint="default"/>
      </w:rPr>
    </w:lvl>
    <w:lvl w:ilvl="7" w:tplc="C048345C" w:tentative="1">
      <w:start w:val="1"/>
      <w:numFmt w:val="bullet"/>
      <w:lvlText w:val="o"/>
      <w:lvlJc w:val="left"/>
      <w:pPr>
        <w:ind w:left="5760" w:hanging="360"/>
      </w:pPr>
      <w:rPr>
        <w:rFonts w:ascii="Courier New" w:hAnsi="Courier New" w:cs="Courier New" w:hint="default"/>
      </w:rPr>
    </w:lvl>
    <w:lvl w:ilvl="8" w:tplc="0464F1C2"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9DF414CE">
      <w:start w:val="1"/>
      <w:numFmt w:val="bullet"/>
      <w:lvlText w:val=""/>
      <w:lvlJc w:val="left"/>
      <w:pPr>
        <w:ind w:left="720" w:hanging="360"/>
      </w:pPr>
      <w:rPr>
        <w:rFonts w:ascii="Symbol" w:hAnsi="Symbol" w:hint="default"/>
      </w:rPr>
    </w:lvl>
    <w:lvl w:ilvl="1" w:tplc="9BC0AF70">
      <w:start w:val="1"/>
      <w:numFmt w:val="bullet"/>
      <w:lvlText w:val="o"/>
      <w:lvlJc w:val="left"/>
      <w:pPr>
        <w:ind w:left="1440" w:hanging="360"/>
      </w:pPr>
      <w:rPr>
        <w:rFonts w:ascii="Courier New" w:hAnsi="Courier New" w:cs="Courier New" w:hint="default"/>
      </w:rPr>
    </w:lvl>
    <w:lvl w:ilvl="2" w:tplc="F2B0CC3C">
      <w:start w:val="1"/>
      <w:numFmt w:val="bullet"/>
      <w:lvlText w:val=""/>
      <w:lvlJc w:val="left"/>
      <w:pPr>
        <w:ind w:left="2160" w:hanging="360"/>
      </w:pPr>
      <w:rPr>
        <w:rFonts w:ascii="Wingdings" w:hAnsi="Wingdings" w:hint="default"/>
      </w:rPr>
    </w:lvl>
    <w:lvl w:ilvl="3" w:tplc="D6702C5A" w:tentative="1">
      <w:start w:val="1"/>
      <w:numFmt w:val="bullet"/>
      <w:lvlText w:val=""/>
      <w:lvlJc w:val="left"/>
      <w:pPr>
        <w:ind w:left="2880" w:hanging="360"/>
      </w:pPr>
      <w:rPr>
        <w:rFonts w:ascii="Symbol" w:hAnsi="Symbol" w:hint="default"/>
      </w:rPr>
    </w:lvl>
    <w:lvl w:ilvl="4" w:tplc="E764A3D8" w:tentative="1">
      <w:start w:val="1"/>
      <w:numFmt w:val="bullet"/>
      <w:lvlText w:val="o"/>
      <w:lvlJc w:val="left"/>
      <w:pPr>
        <w:ind w:left="3600" w:hanging="360"/>
      </w:pPr>
      <w:rPr>
        <w:rFonts w:ascii="Courier New" w:hAnsi="Courier New" w:cs="Courier New" w:hint="default"/>
      </w:rPr>
    </w:lvl>
    <w:lvl w:ilvl="5" w:tplc="16AE5E48" w:tentative="1">
      <w:start w:val="1"/>
      <w:numFmt w:val="bullet"/>
      <w:lvlText w:val=""/>
      <w:lvlJc w:val="left"/>
      <w:pPr>
        <w:ind w:left="4320" w:hanging="360"/>
      </w:pPr>
      <w:rPr>
        <w:rFonts w:ascii="Wingdings" w:hAnsi="Wingdings" w:hint="default"/>
      </w:rPr>
    </w:lvl>
    <w:lvl w:ilvl="6" w:tplc="43301796" w:tentative="1">
      <w:start w:val="1"/>
      <w:numFmt w:val="bullet"/>
      <w:lvlText w:val=""/>
      <w:lvlJc w:val="left"/>
      <w:pPr>
        <w:ind w:left="5040" w:hanging="360"/>
      </w:pPr>
      <w:rPr>
        <w:rFonts w:ascii="Symbol" w:hAnsi="Symbol" w:hint="default"/>
      </w:rPr>
    </w:lvl>
    <w:lvl w:ilvl="7" w:tplc="583C4838" w:tentative="1">
      <w:start w:val="1"/>
      <w:numFmt w:val="bullet"/>
      <w:lvlText w:val="o"/>
      <w:lvlJc w:val="left"/>
      <w:pPr>
        <w:ind w:left="5760" w:hanging="360"/>
      </w:pPr>
      <w:rPr>
        <w:rFonts w:ascii="Courier New" w:hAnsi="Courier New" w:cs="Courier New" w:hint="default"/>
      </w:rPr>
    </w:lvl>
    <w:lvl w:ilvl="8" w:tplc="E5DCBBB4" w:tentative="1">
      <w:start w:val="1"/>
      <w:numFmt w:val="bullet"/>
      <w:lvlText w:val=""/>
      <w:lvlJc w:val="left"/>
      <w:pPr>
        <w:ind w:left="6480" w:hanging="360"/>
      </w:pPr>
      <w:rPr>
        <w:rFonts w:ascii="Wingdings" w:hAnsi="Wingdings" w:hint="default"/>
      </w:rPr>
    </w:lvl>
  </w:abstractNum>
  <w:abstractNum w:abstractNumId="9" w15:restartNumberingAfterBreak="0">
    <w:nsid w:val="49A3245D"/>
    <w:multiLevelType w:val="hybridMultilevel"/>
    <w:tmpl w:val="708C3036"/>
    <w:lvl w:ilvl="0" w:tplc="95602450">
      <w:start w:val="1"/>
      <w:numFmt w:val="bullet"/>
      <w:lvlText w:val=""/>
      <w:lvlJc w:val="left"/>
      <w:pPr>
        <w:ind w:left="720" w:hanging="360"/>
      </w:pPr>
      <w:rPr>
        <w:rFonts w:ascii="Symbol" w:hAnsi="Symbol" w:hint="default"/>
      </w:rPr>
    </w:lvl>
    <w:lvl w:ilvl="1" w:tplc="998AA838" w:tentative="1">
      <w:start w:val="1"/>
      <w:numFmt w:val="bullet"/>
      <w:lvlText w:val="o"/>
      <w:lvlJc w:val="left"/>
      <w:pPr>
        <w:ind w:left="1440" w:hanging="360"/>
      </w:pPr>
      <w:rPr>
        <w:rFonts w:ascii="Courier New" w:hAnsi="Courier New" w:cs="Courier New" w:hint="default"/>
      </w:rPr>
    </w:lvl>
    <w:lvl w:ilvl="2" w:tplc="FB86F460" w:tentative="1">
      <w:start w:val="1"/>
      <w:numFmt w:val="bullet"/>
      <w:lvlText w:val=""/>
      <w:lvlJc w:val="left"/>
      <w:pPr>
        <w:ind w:left="2160" w:hanging="360"/>
      </w:pPr>
      <w:rPr>
        <w:rFonts w:ascii="Wingdings" w:hAnsi="Wingdings" w:hint="default"/>
      </w:rPr>
    </w:lvl>
    <w:lvl w:ilvl="3" w:tplc="A1327772" w:tentative="1">
      <w:start w:val="1"/>
      <w:numFmt w:val="bullet"/>
      <w:lvlText w:val=""/>
      <w:lvlJc w:val="left"/>
      <w:pPr>
        <w:ind w:left="2880" w:hanging="360"/>
      </w:pPr>
      <w:rPr>
        <w:rFonts w:ascii="Symbol" w:hAnsi="Symbol" w:hint="default"/>
      </w:rPr>
    </w:lvl>
    <w:lvl w:ilvl="4" w:tplc="D0A832BC" w:tentative="1">
      <w:start w:val="1"/>
      <w:numFmt w:val="bullet"/>
      <w:lvlText w:val="o"/>
      <w:lvlJc w:val="left"/>
      <w:pPr>
        <w:ind w:left="3600" w:hanging="360"/>
      </w:pPr>
      <w:rPr>
        <w:rFonts w:ascii="Courier New" w:hAnsi="Courier New" w:cs="Courier New" w:hint="default"/>
      </w:rPr>
    </w:lvl>
    <w:lvl w:ilvl="5" w:tplc="BB4E46F4" w:tentative="1">
      <w:start w:val="1"/>
      <w:numFmt w:val="bullet"/>
      <w:lvlText w:val=""/>
      <w:lvlJc w:val="left"/>
      <w:pPr>
        <w:ind w:left="4320" w:hanging="360"/>
      </w:pPr>
      <w:rPr>
        <w:rFonts w:ascii="Wingdings" w:hAnsi="Wingdings" w:hint="default"/>
      </w:rPr>
    </w:lvl>
    <w:lvl w:ilvl="6" w:tplc="85EE83FE" w:tentative="1">
      <w:start w:val="1"/>
      <w:numFmt w:val="bullet"/>
      <w:lvlText w:val=""/>
      <w:lvlJc w:val="left"/>
      <w:pPr>
        <w:ind w:left="5040" w:hanging="360"/>
      </w:pPr>
      <w:rPr>
        <w:rFonts w:ascii="Symbol" w:hAnsi="Symbol" w:hint="default"/>
      </w:rPr>
    </w:lvl>
    <w:lvl w:ilvl="7" w:tplc="1DD4CBF2" w:tentative="1">
      <w:start w:val="1"/>
      <w:numFmt w:val="bullet"/>
      <w:lvlText w:val="o"/>
      <w:lvlJc w:val="left"/>
      <w:pPr>
        <w:ind w:left="5760" w:hanging="360"/>
      </w:pPr>
      <w:rPr>
        <w:rFonts w:ascii="Courier New" w:hAnsi="Courier New" w:cs="Courier New" w:hint="default"/>
      </w:rPr>
    </w:lvl>
    <w:lvl w:ilvl="8" w:tplc="7EE0C644" w:tentative="1">
      <w:start w:val="1"/>
      <w:numFmt w:val="bullet"/>
      <w:lvlText w:val=""/>
      <w:lvlJc w:val="left"/>
      <w:pPr>
        <w:ind w:left="6480" w:hanging="360"/>
      </w:pPr>
      <w:rPr>
        <w:rFonts w:ascii="Wingdings" w:hAnsi="Wingdings" w:hint="default"/>
      </w:rPr>
    </w:lvl>
  </w:abstractNum>
  <w:abstractNum w:abstractNumId="10" w15:restartNumberingAfterBreak="0">
    <w:nsid w:val="4A0C78D5"/>
    <w:multiLevelType w:val="hybridMultilevel"/>
    <w:tmpl w:val="CD027EC2"/>
    <w:lvl w:ilvl="0" w:tplc="FEB050DA">
      <w:start w:val="1"/>
      <w:numFmt w:val="bullet"/>
      <w:lvlText w:val=""/>
      <w:lvlJc w:val="left"/>
      <w:pPr>
        <w:ind w:left="720" w:hanging="360"/>
      </w:pPr>
      <w:rPr>
        <w:rFonts w:ascii="Symbol" w:hAnsi="Symbol" w:hint="default"/>
      </w:rPr>
    </w:lvl>
    <w:lvl w:ilvl="1" w:tplc="257C9114" w:tentative="1">
      <w:start w:val="1"/>
      <w:numFmt w:val="bullet"/>
      <w:lvlText w:val="o"/>
      <w:lvlJc w:val="left"/>
      <w:pPr>
        <w:ind w:left="1440" w:hanging="360"/>
      </w:pPr>
      <w:rPr>
        <w:rFonts w:ascii="Courier New" w:hAnsi="Courier New" w:cs="Courier New" w:hint="default"/>
      </w:rPr>
    </w:lvl>
    <w:lvl w:ilvl="2" w:tplc="465E029C" w:tentative="1">
      <w:start w:val="1"/>
      <w:numFmt w:val="bullet"/>
      <w:lvlText w:val=""/>
      <w:lvlJc w:val="left"/>
      <w:pPr>
        <w:ind w:left="2160" w:hanging="360"/>
      </w:pPr>
      <w:rPr>
        <w:rFonts w:ascii="Wingdings" w:hAnsi="Wingdings" w:hint="default"/>
      </w:rPr>
    </w:lvl>
    <w:lvl w:ilvl="3" w:tplc="63923FBA" w:tentative="1">
      <w:start w:val="1"/>
      <w:numFmt w:val="bullet"/>
      <w:lvlText w:val=""/>
      <w:lvlJc w:val="left"/>
      <w:pPr>
        <w:ind w:left="2880" w:hanging="360"/>
      </w:pPr>
      <w:rPr>
        <w:rFonts w:ascii="Symbol" w:hAnsi="Symbol" w:hint="default"/>
      </w:rPr>
    </w:lvl>
    <w:lvl w:ilvl="4" w:tplc="1F3C8BD6" w:tentative="1">
      <w:start w:val="1"/>
      <w:numFmt w:val="bullet"/>
      <w:lvlText w:val="o"/>
      <w:lvlJc w:val="left"/>
      <w:pPr>
        <w:ind w:left="3600" w:hanging="360"/>
      </w:pPr>
      <w:rPr>
        <w:rFonts w:ascii="Courier New" w:hAnsi="Courier New" w:cs="Courier New" w:hint="default"/>
      </w:rPr>
    </w:lvl>
    <w:lvl w:ilvl="5" w:tplc="356CD7D6" w:tentative="1">
      <w:start w:val="1"/>
      <w:numFmt w:val="bullet"/>
      <w:lvlText w:val=""/>
      <w:lvlJc w:val="left"/>
      <w:pPr>
        <w:ind w:left="4320" w:hanging="360"/>
      </w:pPr>
      <w:rPr>
        <w:rFonts w:ascii="Wingdings" w:hAnsi="Wingdings" w:hint="default"/>
      </w:rPr>
    </w:lvl>
    <w:lvl w:ilvl="6" w:tplc="EEC812BC" w:tentative="1">
      <w:start w:val="1"/>
      <w:numFmt w:val="bullet"/>
      <w:lvlText w:val=""/>
      <w:lvlJc w:val="left"/>
      <w:pPr>
        <w:ind w:left="5040" w:hanging="360"/>
      </w:pPr>
      <w:rPr>
        <w:rFonts w:ascii="Symbol" w:hAnsi="Symbol" w:hint="default"/>
      </w:rPr>
    </w:lvl>
    <w:lvl w:ilvl="7" w:tplc="F4EA3E62" w:tentative="1">
      <w:start w:val="1"/>
      <w:numFmt w:val="bullet"/>
      <w:lvlText w:val="o"/>
      <w:lvlJc w:val="left"/>
      <w:pPr>
        <w:ind w:left="5760" w:hanging="360"/>
      </w:pPr>
      <w:rPr>
        <w:rFonts w:ascii="Courier New" w:hAnsi="Courier New" w:cs="Courier New" w:hint="default"/>
      </w:rPr>
    </w:lvl>
    <w:lvl w:ilvl="8" w:tplc="8ABE29D0" w:tentative="1">
      <w:start w:val="1"/>
      <w:numFmt w:val="bullet"/>
      <w:lvlText w:val=""/>
      <w:lvlJc w:val="left"/>
      <w:pPr>
        <w:ind w:left="6480" w:hanging="360"/>
      </w:pPr>
      <w:rPr>
        <w:rFonts w:ascii="Wingdings" w:hAnsi="Wingdings" w:hint="default"/>
      </w:rPr>
    </w:lvl>
  </w:abstractNum>
  <w:abstractNum w:abstractNumId="11" w15:restartNumberingAfterBreak="0">
    <w:nsid w:val="56D72B65"/>
    <w:multiLevelType w:val="hybridMultilevel"/>
    <w:tmpl w:val="B4860B8E"/>
    <w:lvl w:ilvl="0" w:tplc="F760ABD8">
      <w:start w:val="1"/>
      <w:numFmt w:val="bullet"/>
      <w:pStyle w:val="subbulletdashp"/>
      <w:lvlText w:val=""/>
      <w:lvlJc w:val="left"/>
      <w:pPr>
        <w:ind w:left="720" w:hanging="360"/>
      </w:pPr>
      <w:rPr>
        <w:rFonts w:ascii="Symbol" w:hAnsi="Symbol" w:hint="default"/>
      </w:rPr>
    </w:lvl>
    <w:lvl w:ilvl="1" w:tplc="1BE45FAC" w:tentative="1">
      <w:start w:val="1"/>
      <w:numFmt w:val="bullet"/>
      <w:lvlText w:val="o"/>
      <w:lvlJc w:val="left"/>
      <w:pPr>
        <w:ind w:left="1440" w:hanging="360"/>
      </w:pPr>
      <w:rPr>
        <w:rFonts w:ascii="Courier New" w:hAnsi="Courier New" w:cs="Courier New" w:hint="default"/>
      </w:rPr>
    </w:lvl>
    <w:lvl w:ilvl="2" w:tplc="BEC03C1E" w:tentative="1">
      <w:start w:val="1"/>
      <w:numFmt w:val="bullet"/>
      <w:lvlText w:val=""/>
      <w:lvlJc w:val="left"/>
      <w:pPr>
        <w:ind w:left="2160" w:hanging="360"/>
      </w:pPr>
      <w:rPr>
        <w:rFonts w:ascii="Wingdings" w:hAnsi="Wingdings" w:hint="default"/>
      </w:rPr>
    </w:lvl>
    <w:lvl w:ilvl="3" w:tplc="C4800B64" w:tentative="1">
      <w:start w:val="1"/>
      <w:numFmt w:val="bullet"/>
      <w:lvlText w:val=""/>
      <w:lvlJc w:val="left"/>
      <w:pPr>
        <w:ind w:left="2880" w:hanging="360"/>
      </w:pPr>
      <w:rPr>
        <w:rFonts w:ascii="Symbol" w:hAnsi="Symbol" w:hint="default"/>
      </w:rPr>
    </w:lvl>
    <w:lvl w:ilvl="4" w:tplc="528050B8" w:tentative="1">
      <w:start w:val="1"/>
      <w:numFmt w:val="bullet"/>
      <w:lvlText w:val="o"/>
      <w:lvlJc w:val="left"/>
      <w:pPr>
        <w:ind w:left="3600" w:hanging="360"/>
      </w:pPr>
      <w:rPr>
        <w:rFonts w:ascii="Courier New" w:hAnsi="Courier New" w:cs="Courier New" w:hint="default"/>
      </w:rPr>
    </w:lvl>
    <w:lvl w:ilvl="5" w:tplc="FC029730" w:tentative="1">
      <w:start w:val="1"/>
      <w:numFmt w:val="bullet"/>
      <w:lvlText w:val=""/>
      <w:lvlJc w:val="left"/>
      <w:pPr>
        <w:ind w:left="4320" w:hanging="360"/>
      </w:pPr>
      <w:rPr>
        <w:rFonts w:ascii="Wingdings" w:hAnsi="Wingdings" w:hint="default"/>
      </w:rPr>
    </w:lvl>
    <w:lvl w:ilvl="6" w:tplc="7E40D650" w:tentative="1">
      <w:start w:val="1"/>
      <w:numFmt w:val="bullet"/>
      <w:lvlText w:val=""/>
      <w:lvlJc w:val="left"/>
      <w:pPr>
        <w:ind w:left="5040" w:hanging="360"/>
      </w:pPr>
      <w:rPr>
        <w:rFonts w:ascii="Symbol" w:hAnsi="Symbol" w:hint="default"/>
      </w:rPr>
    </w:lvl>
    <w:lvl w:ilvl="7" w:tplc="56C2A8D6" w:tentative="1">
      <w:start w:val="1"/>
      <w:numFmt w:val="bullet"/>
      <w:lvlText w:val="o"/>
      <w:lvlJc w:val="left"/>
      <w:pPr>
        <w:ind w:left="5760" w:hanging="360"/>
      </w:pPr>
      <w:rPr>
        <w:rFonts w:ascii="Courier New" w:hAnsi="Courier New" w:cs="Courier New" w:hint="default"/>
      </w:rPr>
    </w:lvl>
    <w:lvl w:ilvl="8" w:tplc="8954E47A" w:tentative="1">
      <w:start w:val="1"/>
      <w:numFmt w:val="bullet"/>
      <w:lvlText w:val=""/>
      <w:lvlJc w:val="left"/>
      <w:pPr>
        <w:ind w:left="6480" w:hanging="360"/>
      </w:pPr>
      <w:rPr>
        <w:rFonts w:ascii="Wingdings" w:hAnsi="Wingdings" w:hint="default"/>
      </w:rPr>
    </w:lvl>
  </w:abstractNum>
  <w:abstractNum w:abstractNumId="12" w15:restartNumberingAfterBreak="0">
    <w:nsid w:val="764C131C"/>
    <w:multiLevelType w:val="hybridMultilevel"/>
    <w:tmpl w:val="F8EAC136"/>
    <w:lvl w:ilvl="0" w:tplc="420C55D2">
      <w:start w:val="1"/>
      <w:numFmt w:val="bullet"/>
      <w:lvlText w:val="-"/>
      <w:lvlJc w:val="left"/>
      <w:pPr>
        <w:ind w:left="720" w:hanging="360"/>
      </w:pPr>
      <w:rPr>
        <w:rFonts w:ascii="Times New Roman" w:eastAsia="Times New Roman" w:hAnsi="Times New Roman" w:cs="Times New Roman" w:hint="default"/>
      </w:rPr>
    </w:lvl>
    <w:lvl w:ilvl="1" w:tplc="F1B8A9AC" w:tentative="1">
      <w:start w:val="1"/>
      <w:numFmt w:val="bullet"/>
      <w:lvlText w:val="o"/>
      <w:lvlJc w:val="left"/>
      <w:pPr>
        <w:ind w:left="1440" w:hanging="360"/>
      </w:pPr>
      <w:rPr>
        <w:rFonts w:ascii="Courier New" w:hAnsi="Courier New" w:cs="Courier New" w:hint="default"/>
      </w:rPr>
    </w:lvl>
    <w:lvl w:ilvl="2" w:tplc="B6243374" w:tentative="1">
      <w:start w:val="1"/>
      <w:numFmt w:val="bullet"/>
      <w:lvlText w:val=""/>
      <w:lvlJc w:val="left"/>
      <w:pPr>
        <w:ind w:left="2160" w:hanging="360"/>
      </w:pPr>
      <w:rPr>
        <w:rFonts w:ascii="Wingdings" w:hAnsi="Wingdings" w:hint="default"/>
      </w:rPr>
    </w:lvl>
    <w:lvl w:ilvl="3" w:tplc="656E9190" w:tentative="1">
      <w:start w:val="1"/>
      <w:numFmt w:val="bullet"/>
      <w:lvlText w:val=""/>
      <w:lvlJc w:val="left"/>
      <w:pPr>
        <w:ind w:left="2880" w:hanging="360"/>
      </w:pPr>
      <w:rPr>
        <w:rFonts w:ascii="Symbol" w:hAnsi="Symbol" w:hint="default"/>
      </w:rPr>
    </w:lvl>
    <w:lvl w:ilvl="4" w:tplc="E88C047C" w:tentative="1">
      <w:start w:val="1"/>
      <w:numFmt w:val="bullet"/>
      <w:lvlText w:val="o"/>
      <w:lvlJc w:val="left"/>
      <w:pPr>
        <w:ind w:left="3600" w:hanging="360"/>
      </w:pPr>
      <w:rPr>
        <w:rFonts w:ascii="Courier New" w:hAnsi="Courier New" w:cs="Courier New" w:hint="default"/>
      </w:rPr>
    </w:lvl>
    <w:lvl w:ilvl="5" w:tplc="58ECE0DA" w:tentative="1">
      <w:start w:val="1"/>
      <w:numFmt w:val="bullet"/>
      <w:lvlText w:val=""/>
      <w:lvlJc w:val="left"/>
      <w:pPr>
        <w:ind w:left="4320" w:hanging="360"/>
      </w:pPr>
      <w:rPr>
        <w:rFonts w:ascii="Wingdings" w:hAnsi="Wingdings" w:hint="default"/>
      </w:rPr>
    </w:lvl>
    <w:lvl w:ilvl="6" w:tplc="98E2C520" w:tentative="1">
      <w:start w:val="1"/>
      <w:numFmt w:val="bullet"/>
      <w:lvlText w:val=""/>
      <w:lvlJc w:val="left"/>
      <w:pPr>
        <w:ind w:left="5040" w:hanging="360"/>
      </w:pPr>
      <w:rPr>
        <w:rFonts w:ascii="Symbol" w:hAnsi="Symbol" w:hint="default"/>
      </w:rPr>
    </w:lvl>
    <w:lvl w:ilvl="7" w:tplc="10169252" w:tentative="1">
      <w:start w:val="1"/>
      <w:numFmt w:val="bullet"/>
      <w:lvlText w:val="o"/>
      <w:lvlJc w:val="left"/>
      <w:pPr>
        <w:ind w:left="5760" w:hanging="360"/>
      </w:pPr>
      <w:rPr>
        <w:rFonts w:ascii="Courier New" w:hAnsi="Courier New" w:cs="Courier New" w:hint="default"/>
      </w:rPr>
    </w:lvl>
    <w:lvl w:ilvl="8" w:tplc="FAD2ECEE" w:tentative="1">
      <w:start w:val="1"/>
      <w:numFmt w:val="bullet"/>
      <w:lvlText w:val=""/>
      <w:lvlJc w:val="left"/>
      <w:pPr>
        <w:ind w:left="6480" w:hanging="360"/>
      </w:pPr>
      <w:rPr>
        <w:rFonts w:ascii="Wingdings" w:hAnsi="Wingdings" w:hint="default"/>
      </w:rPr>
    </w:lvl>
  </w:abstractNum>
  <w:abstractNum w:abstractNumId="13" w15:restartNumberingAfterBreak="0">
    <w:nsid w:val="7CD24A6D"/>
    <w:multiLevelType w:val="hybridMultilevel"/>
    <w:tmpl w:val="0F6CF4E2"/>
    <w:lvl w:ilvl="0" w:tplc="774C1014">
      <w:start w:val="1"/>
      <w:numFmt w:val="bullet"/>
      <w:lvlText w:val=""/>
      <w:lvlJc w:val="left"/>
      <w:pPr>
        <w:ind w:left="720" w:hanging="360"/>
      </w:pPr>
      <w:rPr>
        <w:rFonts w:ascii="Symbol" w:hAnsi="Symbol" w:hint="default"/>
      </w:rPr>
    </w:lvl>
    <w:lvl w:ilvl="1" w:tplc="14882CB2" w:tentative="1">
      <w:start w:val="1"/>
      <w:numFmt w:val="bullet"/>
      <w:lvlText w:val="o"/>
      <w:lvlJc w:val="left"/>
      <w:pPr>
        <w:ind w:left="1440" w:hanging="360"/>
      </w:pPr>
      <w:rPr>
        <w:rFonts w:ascii="Courier New" w:hAnsi="Courier New" w:cs="Courier New" w:hint="default"/>
      </w:rPr>
    </w:lvl>
    <w:lvl w:ilvl="2" w:tplc="FBE07FC4" w:tentative="1">
      <w:start w:val="1"/>
      <w:numFmt w:val="bullet"/>
      <w:lvlText w:val=""/>
      <w:lvlJc w:val="left"/>
      <w:pPr>
        <w:ind w:left="2160" w:hanging="360"/>
      </w:pPr>
      <w:rPr>
        <w:rFonts w:ascii="Wingdings" w:hAnsi="Wingdings" w:hint="default"/>
      </w:rPr>
    </w:lvl>
    <w:lvl w:ilvl="3" w:tplc="026891D4" w:tentative="1">
      <w:start w:val="1"/>
      <w:numFmt w:val="bullet"/>
      <w:lvlText w:val=""/>
      <w:lvlJc w:val="left"/>
      <w:pPr>
        <w:ind w:left="2880" w:hanging="360"/>
      </w:pPr>
      <w:rPr>
        <w:rFonts w:ascii="Symbol" w:hAnsi="Symbol" w:hint="default"/>
      </w:rPr>
    </w:lvl>
    <w:lvl w:ilvl="4" w:tplc="0A32A1CC" w:tentative="1">
      <w:start w:val="1"/>
      <w:numFmt w:val="bullet"/>
      <w:lvlText w:val="o"/>
      <w:lvlJc w:val="left"/>
      <w:pPr>
        <w:ind w:left="3600" w:hanging="360"/>
      </w:pPr>
      <w:rPr>
        <w:rFonts w:ascii="Courier New" w:hAnsi="Courier New" w:cs="Courier New" w:hint="default"/>
      </w:rPr>
    </w:lvl>
    <w:lvl w:ilvl="5" w:tplc="BD2256C2" w:tentative="1">
      <w:start w:val="1"/>
      <w:numFmt w:val="bullet"/>
      <w:lvlText w:val=""/>
      <w:lvlJc w:val="left"/>
      <w:pPr>
        <w:ind w:left="4320" w:hanging="360"/>
      </w:pPr>
      <w:rPr>
        <w:rFonts w:ascii="Wingdings" w:hAnsi="Wingdings" w:hint="default"/>
      </w:rPr>
    </w:lvl>
    <w:lvl w:ilvl="6" w:tplc="EB84A40A" w:tentative="1">
      <w:start w:val="1"/>
      <w:numFmt w:val="bullet"/>
      <w:lvlText w:val=""/>
      <w:lvlJc w:val="left"/>
      <w:pPr>
        <w:ind w:left="5040" w:hanging="360"/>
      </w:pPr>
      <w:rPr>
        <w:rFonts w:ascii="Symbol" w:hAnsi="Symbol" w:hint="default"/>
      </w:rPr>
    </w:lvl>
    <w:lvl w:ilvl="7" w:tplc="85B016AE" w:tentative="1">
      <w:start w:val="1"/>
      <w:numFmt w:val="bullet"/>
      <w:lvlText w:val="o"/>
      <w:lvlJc w:val="left"/>
      <w:pPr>
        <w:ind w:left="5760" w:hanging="360"/>
      </w:pPr>
      <w:rPr>
        <w:rFonts w:ascii="Courier New" w:hAnsi="Courier New" w:cs="Courier New" w:hint="default"/>
      </w:rPr>
    </w:lvl>
    <w:lvl w:ilvl="8" w:tplc="6DE8B9C0"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8"/>
  </w:num>
  <w:num w:numId="5">
    <w:abstractNumId w:val="7"/>
  </w:num>
  <w:num w:numId="6">
    <w:abstractNumId w:val="4"/>
  </w:num>
  <w:num w:numId="7">
    <w:abstractNumId w:val="1"/>
  </w:num>
  <w:num w:numId="8">
    <w:abstractNumId w:val="3"/>
  </w:num>
  <w:num w:numId="9">
    <w:abstractNumId w:val="13"/>
  </w:num>
  <w:num w:numId="10">
    <w:abstractNumId w:val="10"/>
  </w:num>
  <w:num w:numId="11">
    <w:abstractNumId w:val="5"/>
  </w:num>
  <w:num w:numId="12">
    <w:abstractNumId w:val="9"/>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rules v:ext="edit">
        <o:r id="V:Rule2" type="connector" idref="#Straight Arrow Connector 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2NTUyNLCwNDA0sbBQ0lEKTi0uzszPAykwqQUA8AiGVywAAAA="/>
  </w:docVars>
  <w:rsids>
    <w:rsidRoot w:val="00532017"/>
    <w:rsid w:val="00025C54"/>
    <w:rsid w:val="00032187"/>
    <w:rsid w:val="00032481"/>
    <w:rsid w:val="00033B5A"/>
    <w:rsid w:val="000342AA"/>
    <w:rsid w:val="0003685B"/>
    <w:rsid w:val="0004022F"/>
    <w:rsid w:val="00053197"/>
    <w:rsid w:val="000553CA"/>
    <w:rsid w:val="00063F7E"/>
    <w:rsid w:val="00064F74"/>
    <w:rsid w:val="0006627A"/>
    <w:rsid w:val="000816CE"/>
    <w:rsid w:val="00085F6F"/>
    <w:rsid w:val="00094FEF"/>
    <w:rsid w:val="000A28D2"/>
    <w:rsid w:val="000A5A18"/>
    <w:rsid w:val="000B0AC6"/>
    <w:rsid w:val="000B4266"/>
    <w:rsid w:val="000B63B7"/>
    <w:rsid w:val="000B68A3"/>
    <w:rsid w:val="000C4CBB"/>
    <w:rsid w:val="000D5543"/>
    <w:rsid w:val="000E0A32"/>
    <w:rsid w:val="000E181F"/>
    <w:rsid w:val="000E3059"/>
    <w:rsid w:val="000E3368"/>
    <w:rsid w:val="000F0988"/>
    <w:rsid w:val="0011078D"/>
    <w:rsid w:val="00135CA4"/>
    <w:rsid w:val="00140BB9"/>
    <w:rsid w:val="00141CBE"/>
    <w:rsid w:val="001422F8"/>
    <w:rsid w:val="00151A21"/>
    <w:rsid w:val="00153D8F"/>
    <w:rsid w:val="00164322"/>
    <w:rsid w:val="001817F9"/>
    <w:rsid w:val="0018319A"/>
    <w:rsid w:val="00186C4E"/>
    <w:rsid w:val="001A1633"/>
    <w:rsid w:val="001A4D2A"/>
    <w:rsid w:val="001A72E5"/>
    <w:rsid w:val="001B40F7"/>
    <w:rsid w:val="001D38F8"/>
    <w:rsid w:val="001D4893"/>
    <w:rsid w:val="001E697E"/>
    <w:rsid w:val="001F1E35"/>
    <w:rsid w:val="001F4E1C"/>
    <w:rsid w:val="001F79F7"/>
    <w:rsid w:val="002020A1"/>
    <w:rsid w:val="002156CE"/>
    <w:rsid w:val="00221197"/>
    <w:rsid w:val="002341D9"/>
    <w:rsid w:val="0024534D"/>
    <w:rsid w:val="00245804"/>
    <w:rsid w:val="002469D8"/>
    <w:rsid w:val="0025704F"/>
    <w:rsid w:val="00261C47"/>
    <w:rsid w:val="00261E71"/>
    <w:rsid w:val="002A577A"/>
    <w:rsid w:val="002B0B9B"/>
    <w:rsid w:val="002B79DE"/>
    <w:rsid w:val="002D4231"/>
    <w:rsid w:val="002E4662"/>
    <w:rsid w:val="002F27B0"/>
    <w:rsid w:val="002F2E7A"/>
    <w:rsid w:val="00310B96"/>
    <w:rsid w:val="00314B33"/>
    <w:rsid w:val="00321016"/>
    <w:rsid w:val="003514AE"/>
    <w:rsid w:val="003527CF"/>
    <w:rsid w:val="00355BE1"/>
    <w:rsid w:val="003604FA"/>
    <w:rsid w:val="00366EC4"/>
    <w:rsid w:val="003834ED"/>
    <w:rsid w:val="00386967"/>
    <w:rsid w:val="003A05D4"/>
    <w:rsid w:val="003A0B77"/>
    <w:rsid w:val="003A1EDB"/>
    <w:rsid w:val="003A41D1"/>
    <w:rsid w:val="003A539B"/>
    <w:rsid w:val="003A70EE"/>
    <w:rsid w:val="003B69C3"/>
    <w:rsid w:val="003D095E"/>
    <w:rsid w:val="00403425"/>
    <w:rsid w:val="00404A25"/>
    <w:rsid w:val="00413D91"/>
    <w:rsid w:val="004147E9"/>
    <w:rsid w:val="00423EAB"/>
    <w:rsid w:val="0042624E"/>
    <w:rsid w:val="004356A7"/>
    <w:rsid w:val="00444780"/>
    <w:rsid w:val="004533C0"/>
    <w:rsid w:val="0046273F"/>
    <w:rsid w:val="00463EFA"/>
    <w:rsid w:val="00467A75"/>
    <w:rsid w:val="00472EAD"/>
    <w:rsid w:val="004915CA"/>
    <w:rsid w:val="004A327F"/>
    <w:rsid w:val="004A69C9"/>
    <w:rsid w:val="004B4E34"/>
    <w:rsid w:val="004D2DE8"/>
    <w:rsid w:val="004E02AA"/>
    <w:rsid w:val="00502144"/>
    <w:rsid w:val="00521161"/>
    <w:rsid w:val="00521B7E"/>
    <w:rsid w:val="0052636B"/>
    <w:rsid w:val="005308D8"/>
    <w:rsid w:val="00532017"/>
    <w:rsid w:val="00534955"/>
    <w:rsid w:val="00546E17"/>
    <w:rsid w:val="00570CD5"/>
    <w:rsid w:val="005757EC"/>
    <w:rsid w:val="00576049"/>
    <w:rsid w:val="0059550E"/>
    <w:rsid w:val="005A1695"/>
    <w:rsid w:val="005A54B0"/>
    <w:rsid w:val="005C3317"/>
    <w:rsid w:val="005D1593"/>
    <w:rsid w:val="005D280E"/>
    <w:rsid w:val="005E04FC"/>
    <w:rsid w:val="005E17EB"/>
    <w:rsid w:val="005E67BF"/>
    <w:rsid w:val="005F6400"/>
    <w:rsid w:val="00611F67"/>
    <w:rsid w:val="00613BFF"/>
    <w:rsid w:val="00614203"/>
    <w:rsid w:val="00623022"/>
    <w:rsid w:val="00623DD3"/>
    <w:rsid w:val="00627363"/>
    <w:rsid w:val="00635205"/>
    <w:rsid w:val="00644EA6"/>
    <w:rsid w:val="00645056"/>
    <w:rsid w:val="00656F1E"/>
    <w:rsid w:val="00657772"/>
    <w:rsid w:val="00662BEB"/>
    <w:rsid w:val="006A42CC"/>
    <w:rsid w:val="006B2554"/>
    <w:rsid w:val="006E397F"/>
    <w:rsid w:val="006E6F55"/>
    <w:rsid w:val="00703BC4"/>
    <w:rsid w:val="00706889"/>
    <w:rsid w:val="007105FA"/>
    <w:rsid w:val="0071117D"/>
    <w:rsid w:val="007140C4"/>
    <w:rsid w:val="00733420"/>
    <w:rsid w:val="007379E8"/>
    <w:rsid w:val="00740B9B"/>
    <w:rsid w:val="00747FC6"/>
    <w:rsid w:val="00751ECF"/>
    <w:rsid w:val="007526BF"/>
    <w:rsid w:val="00754F75"/>
    <w:rsid w:val="00762F9F"/>
    <w:rsid w:val="00765115"/>
    <w:rsid w:val="00765EBF"/>
    <w:rsid w:val="0077523A"/>
    <w:rsid w:val="00777441"/>
    <w:rsid w:val="007838EE"/>
    <w:rsid w:val="007A48B0"/>
    <w:rsid w:val="007B3B2A"/>
    <w:rsid w:val="007B7B4D"/>
    <w:rsid w:val="007C6E54"/>
    <w:rsid w:val="007C7808"/>
    <w:rsid w:val="007D357F"/>
    <w:rsid w:val="007D404E"/>
    <w:rsid w:val="007E0668"/>
    <w:rsid w:val="007F1E7C"/>
    <w:rsid w:val="007F276B"/>
    <w:rsid w:val="007F3340"/>
    <w:rsid w:val="007F74FE"/>
    <w:rsid w:val="00814218"/>
    <w:rsid w:val="008320A1"/>
    <w:rsid w:val="008436D6"/>
    <w:rsid w:val="008444D1"/>
    <w:rsid w:val="008519FB"/>
    <w:rsid w:val="00862DBB"/>
    <w:rsid w:val="00863228"/>
    <w:rsid w:val="008672CA"/>
    <w:rsid w:val="0087483A"/>
    <w:rsid w:val="008845A7"/>
    <w:rsid w:val="008932C3"/>
    <w:rsid w:val="00893B9E"/>
    <w:rsid w:val="00896122"/>
    <w:rsid w:val="008A0295"/>
    <w:rsid w:val="008B72B7"/>
    <w:rsid w:val="008B74D2"/>
    <w:rsid w:val="008C43FB"/>
    <w:rsid w:val="008E10E1"/>
    <w:rsid w:val="008E3A46"/>
    <w:rsid w:val="008E5960"/>
    <w:rsid w:val="008F628E"/>
    <w:rsid w:val="009034F0"/>
    <w:rsid w:val="009066F6"/>
    <w:rsid w:val="00920E4C"/>
    <w:rsid w:val="00946DC9"/>
    <w:rsid w:val="00961ED5"/>
    <w:rsid w:val="00962B6F"/>
    <w:rsid w:val="00963D1B"/>
    <w:rsid w:val="00976232"/>
    <w:rsid w:val="00982453"/>
    <w:rsid w:val="00993FEE"/>
    <w:rsid w:val="009B5017"/>
    <w:rsid w:val="009D12CB"/>
    <w:rsid w:val="00A1613B"/>
    <w:rsid w:val="00A16E2A"/>
    <w:rsid w:val="00A22355"/>
    <w:rsid w:val="00A30644"/>
    <w:rsid w:val="00A309C9"/>
    <w:rsid w:val="00A528B1"/>
    <w:rsid w:val="00A66B07"/>
    <w:rsid w:val="00A74E4E"/>
    <w:rsid w:val="00A924D9"/>
    <w:rsid w:val="00AA2CC1"/>
    <w:rsid w:val="00AA4708"/>
    <w:rsid w:val="00AA52CE"/>
    <w:rsid w:val="00AA78F1"/>
    <w:rsid w:val="00AB2FE5"/>
    <w:rsid w:val="00AB4D83"/>
    <w:rsid w:val="00AB7C75"/>
    <w:rsid w:val="00AE774A"/>
    <w:rsid w:val="00AF1210"/>
    <w:rsid w:val="00B04BA1"/>
    <w:rsid w:val="00B15B8E"/>
    <w:rsid w:val="00B17101"/>
    <w:rsid w:val="00B17FA6"/>
    <w:rsid w:val="00B31809"/>
    <w:rsid w:val="00B52406"/>
    <w:rsid w:val="00B557A3"/>
    <w:rsid w:val="00B602F6"/>
    <w:rsid w:val="00B65BA0"/>
    <w:rsid w:val="00B65EBC"/>
    <w:rsid w:val="00B8740C"/>
    <w:rsid w:val="00B9015E"/>
    <w:rsid w:val="00BA3646"/>
    <w:rsid w:val="00BA45D8"/>
    <w:rsid w:val="00BB5C23"/>
    <w:rsid w:val="00BC31C3"/>
    <w:rsid w:val="00BD0186"/>
    <w:rsid w:val="00BD3182"/>
    <w:rsid w:val="00C001C6"/>
    <w:rsid w:val="00C1074E"/>
    <w:rsid w:val="00C14514"/>
    <w:rsid w:val="00C35B7B"/>
    <w:rsid w:val="00C57566"/>
    <w:rsid w:val="00C77E88"/>
    <w:rsid w:val="00C90D56"/>
    <w:rsid w:val="00CB10B3"/>
    <w:rsid w:val="00CB3205"/>
    <w:rsid w:val="00CB6FE7"/>
    <w:rsid w:val="00CB70B0"/>
    <w:rsid w:val="00CD159C"/>
    <w:rsid w:val="00CD193A"/>
    <w:rsid w:val="00CF312C"/>
    <w:rsid w:val="00CF5A2F"/>
    <w:rsid w:val="00CF6585"/>
    <w:rsid w:val="00CF78C0"/>
    <w:rsid w:val="00D075C2"/>
    <w:rsid w:val="00D11BD4"/>
    <w:rsid w:val="00D15C90"/>
    <w:rsid w:val="00D1600D"/>
    <w:rsid w:val="00D161F6"/>
    <w:rsid w:val="00D17BDE"/>
    <w:rsid w:val="00D205C0"/>
    <w:rsid w:val="00D27500"/>
    <w:rsid w:val="00D3408B"/>
    <w:rsid w:val="00D6446C"/>
    <w:rsid w:val="00D651E1"/>
    <w:rsid w:val="00D71EE1"/>
    <w:rsid w:val="00D756D1"/>
    <w:rsid w:val="00D80DFF"/>
    <w:rsid w:val="00DB0F18"/>
    <w:rsid w:val="00DB2044"/>
    <w:rsid w:val="00DB272E"/>
    <w:rsid w:val="00DB4D03"/>
    <w:rsid w:val="00DB5AB8"/>
    <w:rsid w:val="00DB7BA2"/>
    <w:rsid w:val="00DC6DE0"/>
    <w:rsid w:val="00DD2148"/>
    <w:rsid w:val="00DD2167"/>
    <w:rsid w:val="00DF6732"/>
    <w:rsid w:val="00E11ADA"/>
    <w:rsid w:val="00E25972"/>
    <w:rsid w:val="00E319D1"/>
    <w:rsid w:val="00E42B2F"/>
    <w:rsid w:val="00E54374"/>
    <w:rsid w:val="00E56B05"/>
    <w:rsid w:val="00E645E6"/>
    <w:rsid w:val="00E674BE"/>
    <w:rsid w:val="00E7543A"/>
    <w:rsid w:val="00EA56FE"/>
    <w:rsid w:val="00EC541B"/>
    <w:rsid w:val="00EE1469"/>
    <w:rsid w:val="00EE1AD0"/>
    <w:rsid w:val="00EE2C13"/>
    <w:rsid w:val="00F0243C"/>
    <w:rsid w:val="00F216EA"/>
    <w:rsid w:val="00F33591"/>
    <w:rsid w:val="00F3568F"/>
    <w:rsid w:val="00F434C3"/>
    <w:rsid w:val="00F50C0E"/>
    <w:rsid w:val="00F5353E"/>
    <w:rsid w:val="00F549C0"/>
    <w:rsid w:val="00F615BA"/>
    <w:rsid w:val="00F61E31"/>
    <w:rsid w:val="00F640EA"/>
    <w:rsid w:val="00F670B5"/>
    <w:rsid w:val="00F7028E"/>
    <w:rsid w:val="00F77506"/>
    <w:rsid w:val="00F87369"/>
    <w:rsid w:val="00F94E8A"/>
    <w:rsid w:val="00FB3B67"/>
    <w:rsid w:val="00FE7037"/>
    <w:rsid w:val="00FF2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440507"/>
  <w15:chartTrackingRefBased/>
  <w15:docId w15:val="{1E68B21F-EFA9-4BDE-97ED-116C7779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3"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70CD5"/>
    <w:rPr>
      <w:sz w:val="24"/>
      <w:szCs w:val="24"/>
    </w:rPr>
  </w:style>
  <w:style w:type="paragraph" w:styleId="Heading1">
    <w:name w:val="heading 1"/>
    <w:basedOn w:val="Normal"/>
    <w:next w:val="Normal"/>
    <w:link w:val="Heading1Char"/>
    <w:rsid w:val="00ED02DA"/>
    <w:pPr>
      <w:keepNext/>
      <w:spacing w:before="240" w:after="60"/>
      <w:outlineLvl w:val="0"/>
    </w:pPr>
    <w:rPr>
      <w:rFonts w:ascii="Arial" w:hAnsi="Arial" w:cs="Arial"/>
      <w:b/>
      <w:bCs/>
      <w:kern w:val="32"/>
      <w:sz w:val="32"/>
      <w:szCs w:val="32"/>
    </w:rPr>
  </w:style>
  <w:style w:type="paragraph" w:styleId="Heading2">
    <w:name w:val="heading 2"/>
    <w:basedOn w:val="Normal"/>
    <w:next w:val="Normal"/>
    <w:rsid w:val="00297EA8"/>
    <w:pPr>
      <w:keepNext/>
      <w:spacing w:before="240" w:after="60"/>
      <w:outlineLvl w:val="1"/>
    </w:pPr>
    <w:rPr>
      <w:rFonts w:ascii="Arial" w:hAnsi="Arial" w:cs="Arial"/>
      <w:b/>
      <w:bCs/>
      <w:i/>
      <w:iCs/>
      <w:sz w:val="28"/>
      <w:szCs w:val="28"/>
    </w:rPr>
  </w:style>
  <w:style w:type="paragraph" w:styleId="Heading4">
    <w:name w:val="heading 4"/>
    <w:basedOn w:val="Normal"/>
    <w:next w:val="Normal"/>
    <w:rsid w:val="00EF2378"/>
    <w:pPr>
      <w:keepNext/>
      <w:jc w:val="center"/>
      <w:outlineLvl w:val="3"/>
    </w:pPr>
    <w:rPr>
      <w:b/>
      <w:color w:val="0000FF"/>
      <w:sz w:val="32"/>
    </w:rPr>
  </w:style>
  <w:style w:type="paragraph" w:styleId="Heading7">
    <w:name w:val="heading 7"/>
    <w:basedOn w:val="Normal"/>
    <w:next w:val="Normal"/>
    <w:rsid w:val="001E4BD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0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903DB"/>
    <w:pPr>
      <w:tabs>
        <w:tab w:val="center" w:pos="4320"/>
        <w:tab w:val="right" w:pos="8640"/>
      </w:tabs>
    </w:pPr>
  </w:style>
  <w:style w:type="character" w:styleId="PageNumber">
    <w:name w:val="page number"/>
    <w:basedOn w:val="DefaultParagraphFont"/>
    <w:rsid w:val="00C903DB"/>
  </w:style>
  <w:style w:type="paragraph" w:styleId="Header">
    <w:name w:val="header"/>
    <w:basedOn w:val="Normal"/>
    <w:link w:val="HeaderChar"/>
    <w:uiPriority w:val="99"/>
    <w:rsid w:val="00C903DB"/>
    <w:pPr>
      <w:tabs>
        <w:tab w:val="center" w:pos="4320"/>
        <w:tab w:val="right" w:pos="8640"/>
      </w:tabs>
    </w:pPr>
  </w:style>
  <w:style w:type="paragraph" w:styleId="BodyText2">
    <w:name w:val="Body Text 2"/>
    <w:basedOn w:val="Normal"/>
    <w:rsid w:val="006E3C01"/>
    <w:pPr>
      <w:jc w:val="both"/>
    </w:pPr>
    <w:rPr>
      <w:rFonts w:ascii="CG Times" w:hAnsi="CG Times"/>
    </w:rPr>
  </w:style>
  <w:style w:type="paragraph" w:styleId="Title">
    <w:name w:val="Title"/>
    <w:basedOn w:val="Normal"/>
    <w:link w:val="TitleChar"/>
    <w:rsid w:val="005D3142"/>
    <w:pPr>
      <w:jc w:val="center"/>
    </w:pPr>
    <w:rPr>
      <w:rFonts w:ascii="Verdana" w:hAnsi="Verdana"/>
      <w:b/>
      <w:bCs/>
      <w:sz w:val="28"/>
      <w:szCs w:val="20"/>
    </w:rPr>
  </w:style>
  <w:style w:type="character" w:customStyle="1" w:styleId="TitleChar">
    <w:name w:val="Title Char"/>
    <w:link w:val="Title"/>
    <w:rsid w:val="005D3142"/>
    <w:rPr>
      <w:rFonts w:ascii="Verdana" w:hAnsi="Verdana"/>
      <w:b/>
      <w:bCs/>
      <w:sz w:val="28"/>
    </w:rPr>
  </w:style>
  <w:style w:type="paragraph" w:styleId="NormalWeb">
    <w:name w:val="Normal (Web)"/>
    <w:basedOn w:val="Normal"/>
    <w:rsid w:val="005D3142"/>
    <w:pPr>
      <w:widowControl w:val="0"/>
    </w:pPr>
    <w:rPr>
      <w:rFonts w:ascii="Arial" w:hAnsi="Arial"/>
      <w:sz w:val="22"/>
    </w:rPr>
  </w:style>
  <w:style w:type="character" w:customStyle="1" w:styleId="HTMLMarkup">
    <w:name w:val="HTML Markup"/>
    <w:rsid w:val="005D3142"/>
    <w:rPr>
      <w:vanish/>
      <w:color w:val="FF0000"/>
    </w:rPr>
  </w:style>
  <w:style w:type="character" w:customStyle="1" w:styleId="FooterChar">
    <w:name w:val="Footer Char"/>
    <w:link w:val="Footer"/>
    <w:uiPriority w:val="99"/>
    <w:rsid w:val="00E148FE"/>
    <w:rPr>
      <w:sz w:val="24"/>
      <w:szCs w:val="24"/>
    </w:rPr>
  </w:style>
  <w:style w:type="paragraph" w:styleId="BalloonText">
    <w:name w:val="Balloon Text"/>
    <w:basedOn w:val="Normal"/>
    <w:link w:val="BalloonTextChar"/>
    <w:rsid w:val="00E148FE"/>
    <w:rPr>
      <w:rFonts w:ascii="Tahoma" w:hAnsi="Tahoma" w:cs="Tahoma"/>
      <w:sz w:val="16"/>
      <w:szCs w:val="16"/>
    </w:rPr>
  </w:style>
  <w:style w:type="character" w:customStyle="1" w:styleId="BalloonTextChar">
    <w:name w:val="Balloon Text Char"/>
    <w:link w:val="BalloonText"/>
    <w:rsid w:val="00E148FE"/>
    <w:rPr>
      <w:rFonts w:ascii="Tahoma" w:hAnsi="Tahoma" w:cs="Tahoma"/>
      <w:sz w:val="16"/>
      <w:szCs w:val="16"/>
    </w:rPr>
  </w:style>
  <w:style w:type="character" w:styleId="CommentReference">
    <w:name w:val="annotation reference"/>
    <w:rsid w:val="00F326AD"/>
    <w:rPr>
      <w:sz w:val="16"/>
      <w:szCs w:val="16"/>
    </w:rPr>
  </w:style>
  <w:style w:type="paragraph" w:styleId="CommentText">
    <w:name w:val="annotation text"/>
    <w:basedOn w:val="Normal"/>
    <w:link w:val="CommentTextChar"/>
    <w:rsid w:val="00F326AD"/>
    <w:rPr>
      <w:sz w:val="20"/>
      <w:szCs w:val="20"/>
    </w:rPr>
  </w:style>
  <w:style w:type="character" w:customStyle="1" w:styleId="CommentTextChar">
    <w:name w:val="Comment Text Char"/>
    <w:basedOn w:val="DefaultParagraphFont"/>
    <w:link w:val="CommentText"/>
    <w:rsid w:val="00F326AD"/>
  </w:style>
  <w:style w:type="paragraph" w:styleId="CommentSubject">
    <w:name w:val="annotation subject"/>
    <w:basedOn w:val="CommentText"/>
    <w:next w:val="CommentText"/>
    <w:link w:val="CommentSubjectChar"/>
    <w:rsid w:val="00F326AD"/>
    <w:rPr>
      <w:b/>
      <w:bCs/>
    </w:rPr>
  </w:style>
  <w:style w:type="character" w:customStyle="1" w:styleId="CommentSubjectChar">
    <w:name w:val="Comment Subject Char"/>
    <w:link w:val="CommentSubject"/>
    <w:rsid w:val="00F326AD"/>
    <w:rPr>
      <w:b/>
      <w:bCs/>
    </w:rPr>
  </w:style>
  <w:style w:type="paragraph" w:styleId="Revision">
    <w:name w:val="Revision"/>
    <w:hidden/>
    <w:uiPriority w:val="99"/>
    <w:semiHidden/>
    <w:rsid w:val="00A360DA"/>
    <w:rPr>
      <w:sz w:val="24"/>
      <w:szCs w:val="24"/>
    </w:rPr>
  </w:style>
  <w:style w:type="paragraph" w:customStyle="1" w:styleId="Bullet1">
    <w:name w:val="Bullet 1"/>
    <w:basedOn w:val="Normal"/>
    <w:link w:val="Bullet1Char"/>
    <w:autoRedefine/>
    <w:rsid w:val="00386967"/>
    <w:pPr>
      <w:numPr>
        <w:numId w:val="2"/>
      </w:numPr>
      <w:spacing w:after="160" w:line="220" w:lineRule="exact"/>
      <w:ind w:left="270" w:hanging="270"/>
    </w:pPr>
    <w:rPr>
      <w:rFonts w:ascii="Arial" w:hAnsi="Arial" w:cs="Arial"/>
      <w:sz w:val="18"/>
      <w:szCs w:val="20"/>
    </w:rPr>
  </w:style>
  <w:style w:type="paragraph" w:customStyle="1" w:styleId="Dash2">
    <w:name w:val="Dash 2"/>
    <w:basedOn w:val="Normal"/>
    <w:link w:val="Dash2Char"/>
    <w:rsid w:val="009B5017"/>
    <w:pPr>
      <w:spacing w:after="60"/>
      <w:ind w:left="720" w:hanging="360"/>
    </w:pPr>
    <w:rPr>
      <w:rFonts w:ascii="Arial" w:hAnsi="Arial" w:cs="Arial"/>
      <w:sz w:val="18"/>
      <w:szCs w:val="20"/>
    </w:rPr>
  </w:style>
  <w:style w:type="character" w:customStyle="1" w:styleId="Bullet1Char">
    <w:name w:val="Bullet 1 Char"/>
    <w:link w:val="Bullet1"/>
    <w:rsid w:val="00386967"/>
    <w:rPr>
      <w:rFonts w:ascii="Arial" w:hAnsi="Arial" w:cs="Arial"/>
      <w:sz w:val="18"/>
    </w:rPr>
  </w:style>
  <w:style w:type="paragraph" w:customStyle="1" w:styleId="bodyp">
    <w:name w:val=".body p"/>
    <w:basedOn w:val="Normal"/>
    <w:link w:val="bodypChar"/>
    <w:qFormat/>
    <w:rsid w:val="000C4CBB"/>
    <w:pPr>
      <w:spacing w:after="120"/>
    </w:pPr>
    <w:rPr>
      <w:rFonts w:ascii="Arial" w:hAnsi="Arial" w:cs="Arial"/>
      <w:color w:val="404040"/>
      <w:sz w:val="18"/>
      <w:szCs w:val="20"/>
    </w:rPr>
  </w:style>
  <w:style w:type="character" w:customStyle="1" w:styleId="Dash2Char">
    <w:name w:val="Dash 2 Char"/>
    <w:link w:val="Dash2"/>
    <w:rsid w:val="009B5017"/>
    <w:rPr>
      <w:rFonts w:ascii="Arial" w:hAnsi="Arial" w:cs="Arial"/>
      <w:sz w:val="18"/>
    </w:rPr>
  </w:style>
  <w:style w:type="paragraph" w:customStyle="1" w:styleId="dashp">
    <w:name w:val=".dash p"/>
    <w:basedOn w:val="Normal"/>
    <w:link w:val="dashpChar"/>
    <w:rsid w:val="000C4CBB"/>
    <w:pPr>
      <w:numPr>
        <w:numId w:val="1"/>
      </w:numPr>
      <w:spacing w:before="40"/>
      <w:ind w:left="360" w:hanging="180"/>
    </w:pPr>
    <w:rPr>
      <w:rFonts w:ascii="Arial" w:hAnsi="Arial" w:cs="Arial"/>
      <w:color w:val="404040"/>
      <w:sz w:val="18"/>
      <w:szCs w:val="20"/>
    </w:rPr>
  </w:style>
  <w:style w:type="character" w:customStyle="1" w:styleId="bodypChar">
    <w:name w:val=".body p Char"/>
    <w:link w:val="bodyp"/>
    <w:rsid w:val="000C4CBB"/>
    <w:rPr>
      <w:rFonts w:ascii="Arial" w:hAnsi="Arial" w:cs="Arial"/>
      <w:color w:val="404040"/>
      <w:sz w:val="18"/>
    </w:rPr>
  </w:style>
  <w:style w:type="paragraph" w:customStyle="1" w:styleId="headerp">
    <w:name w:val=".header p"/>
    <w:basedOn w:val="Heading1"/>
    <w:link w:val="headerpChar"/>
    <w:qFormat/>
    <w:rsid w:val="000C4CBB"/>
    <w:pPr>
      <w:spacing w:after="120"/>
    </w:pPr>
    <w:rPr>
      <w:color w:val="404040"/>
      <w:sz w:val="20"/>
      <w:szCs w:val="20"/>
    </w:rPr>
  </w:style>
  <w:style w:type="character" w:customStyle="1" w:styleId="dashpChar">
    <w:name w:val=".dash p Char"/>
    <w:link w:val="dashp"/>
    <w:rsid w:val="000C4CBB"/>
    <w:rPr>
      <w:rFonts w:ascii="Arial" w:hAnsi="Arial" w:cs="Arial"/>
      <w:color w:val="404040"/>
      <w:sz w:val="18"/>
    </w:rPr>
  </w:style>
  <w:style w:type="paragraph" w:customStyle="1" w:styleId="bulletdashp">
    <w:name w:val=".bullet(dash) p"/>
    <w:basedOn w:val="Bullet1"/>
    <w:link w:val="bulletdashpChar"/>
    <w:qFormat/>
    <w:rsid w:val="000C4CBB"/>
    <w:rPr>
      <w:color w:val="404040"/>
    </w:rPr>
  </w:style>
  <w:style w:type="character" w:customStyle="1" w:styleId="Heading1Char">
    <w:name w:val="Heading 1 Char"/>
    <w:link w:val="Heading1"/>
    <w:rsid w:val="000C4CBB"/>
    <w:rPr>
      <w:rFonts w:ascii="Arial" w:hAnsi="Arial" w:cs="Arial"/>
      <w:b/>
      <w:bCs/>
      <w:kern w:val="32"/>
      <w:sz w:val="32"/>
      <w:szCs w:val="32"/>
    </w:rPr>
  </w:style>
  <w:style w:type="character" w:customStyle="1" w:styleId="headerpChar">
    <w:name w:val=".header p Char"/>
    <w:link w:val="headerp"/>
    <w:rsid w:val="000C4CBB"/>
    <w:rPr>
      <w:rFonts w:ascii="Arial" w:hAnsi="Arial" w:cs="Arial"/>
      <w:b/>
      <w:bCs/>
      <w:color w:val="404040"/>
      <w:kern w:val="32"/>
      <w:sz w:val="32"/>
      <w:szCs w:val="32"/>
    </w:rPr>
  </w:style>
  <w:style w:type="paragraph" w:customStyle="1" w:styleId="purposebulletsdashp">
    <w:name w:val=".purpose bullets(dash) p"/>
    <w:basedOn w:val="dashp"/>
    <w:link w:val="purposebulletsdashpChar"/>
    <w:qFormat/>
    <w:rsid w:val="004A327F"/>
  </w:style>
  <w:style w:type="character" w:customStyle="1" w:styleId="bulletdashpChar">
    <w:name w:val=".bullet(dash) p Char"/>
    <w:link w:val="bulletdashp"/>
    <w:rsid w:val="000C4CBB"/>
    <w:rPr>
      <w:rFonts w:ascii="Arial" w:hAnsi="Arial" w:cs="Arial"/>
      <w:color w:val="404040"/>
      <w:sz w:val="18"/>
    </w:rPr>
  </w:style>
  <w:style w:type="paragraph" w:customStyle="1" w:styleId="subbulletdashp">
    <w:name w:val=".sub bullet (dash) p"/>
    <w:basedOn w:val="Normal"/>
    <w:link w:val="subbulletdashpChar"/>
    <w:qFormat/>
    <w:rsid w:val="004A327F"/>
    <w:pPr>
      <w:numPr>
        <w:numId w:val="3"/>
      </w:numPr>
      <w:spacing w:after="120"/>
      <w:ind w:hanging="274"/>
    </w:pPr>
    <w:rPr>
      <w:rFonts w:ascii="Arial" w:hAnsi="Arial" w:cs="Arial"/>
      <w:color w:val="404040"/>
      <w:sz w:val="18"/>
      <w:szCs w:val="20"/>
    </w:rPr>
  </w:style>
  <w:style w:type="character" w:customStyle="1" w:styleId="purposebulletsdashpChar">
    <w:name w:val=".purpose bullets(dash) p Char"/>
    <w:link w:val="purposebulletsdashp"/>
    <w:rsid w:val="004A327F"/>
    <w:rPr>
      <w:rFonts w:ascii="Arial" w:hAnsi="Arial" w:cs="Arial"/>
      <w:color w:val="404040"/>
      <w:sz w:val="18"/>
    </w:rPr>
  </w:style>
  <w:style w:type="paragraph" w:customStyle="1" w:styleId="policytitlep">
    <w:name w:val=".policy title p"/>
    <w:basedOn w:val="Normal"/>
    <w:link w:val="policytitlepChar"/>
    <w:qFormat/>
    <w:rsid w:val="004A327F"/>
    <w:pPr>
      <w:tabs>
        <w:tab w:val="left" w:pos="1080"/>
      </w:tabs>
      <w:spacing w:before="360" w:after="120" w:line="600" w:lineRule="exact"/>
      <w:ind w:right="4320"/>
    </w:pPr>
    <w:rPr>
      <w:rFonts w:ascii="Arial" w:hAnsi="Arial" w:cs="Arial"/>
      <w:b/>
      <w:noProof/>
      <w:color w:val="404040"/>
      <w:spacing w:val="-18"/>
      <w:sz w:val="56"/>
      <w:szCs w:val="64"/>
    </w:rPr>
  </w:style>
  <w:style w:type="character" w:customStyle="1" w:styleId="subbulletdashpChar">
    <w:name w:val=".sub bullet (dash) p Char"/>
    <w:link w:val="subbulletdashp"/>
    <w:rsid w:val="004A327F"/>
    <w:rPr>
      <w:rFonts w:ascii="Arial" w:hAnsi="Arial" w:cs="Arial"/>
      <w:color w:val="404040"/>
      <w:sz w:val="18"/>
    </w:rPr>
  </w:style>
  <w:style w:type="paragraph" w:customStyle="1" w:styleId="COfficialp">
    <w:name w:val=".C_Official p"/>
    <w:basedOn w:val="Normal"/>
    <w:link w:val="COfficialpChar"/>
    <w:qFormat/>
    <w:rsid w:val="004A327F"/>
    <w:pPr>
      <w:pBdr>
        <w:top w:val="single" w:sz="24" w:space="4" w:color="404040"/>
      </w:pBdr>
      <w:tabs>
        <w:tab w:val="left" w:pos="1080"/>
      </w:tabs>
      <w:spacing w:after="720"/>
    </w:pPr>
    <w:rPr>
      <w:rFonts w:ascii="Arial" w:hAnsi="Arial" w:cs="Arial"/>
      <w:color w:val="404040"/>
      <w:sz w:val="20"/>
      <w:szCs w:val="20"/>
    </w:rPr>
  </w:style>
  <w:style w:type="character" w:customStyle="1" w:styleId="policytitlepChar">
    <w:name w:val=".policy title p Char"/>
    <w:link w:val="policytitlep"/>
    <w:rsid w:val="004A327F"/>
    <w:rPr>
      <w:rFonts w:ascii="Arial" w:hAnsi="Arial" w:cs="Arial"/>
      <w:b/>
      <w:noProof/>
      <w:color w:val="404040"/>
      <w:spacing w:val="-18"/>
      <w:sz w:val="56"/>
      <w:szCs w:val="64"/>
    </w:rPr>
  </w:style>
  <w:style w:type="paragraph" w:customStyle="1" w:styleId="longpolicytitlep">
    <w:name w:val=".long policy title p"/>
    <w:basedOn w:val="policytitlep"/>
    <w:link w:val="longpolicytitlepChar"/>
    <w:qFormat/>
    <w:rsid w:val="00DB7BA2"/>
    <w:rPr>
      <w:sz w:val="40"/>
      <w:szCs w:val="40"/>
    </w:rPr>
  </w:style>
  <w:style w:type="character" w:customStyle="1" w:styleId="COfficialpChar">
    <w:name w:val=".C_Official p Char"/>
    <w:link w:val="COfficialp"/>
    <w:rsid w:val="004A327F"/>
    <w:rPr>
      <w:rFonts w:ascii="Arial" w:hAnsi="Arial" w:cs="Arial"/>
      <w:color w:val="404040"/>
    </w:rPr>
  </w:style>
  <w:style w:type="character" w:styleId="Hyperlink">
    <w:name w:val="Hyperlink"/>
    <w:rsid w:val="00D71EE1"/>
    <w:rPr>
      <w:color w:val="0563C1"/>
      <w:u w:val="single"/>
    </w:rPr>
  </w:style>
  <w:style w:type="character" w:customStyle="1" w:styleId="longpolicytitlepChar">
    <w:name w:val=".long policy title p Char"/>
    <w:link w:val="longpolicytitlep"/>
    <w:rsid w:val="00DB7BA2"/>
    <w:rPr>
      <w:rFonts w:ascii="Arial" w:hAnsi="Arial" w:cs="Arial"/>
      <w:b/>
      <w:noProof/>
      <w:color w:val="404040"/>
      <w:spacing w:val="-18"/>
      <w:sz w:val="40"/>
      <w:szCs w:val="40"/>
    </w:rPr>
  </w:style>
  <w:style w:type="character" w:styleId="UnresolvedMention">
    <w:name w:val="Unresolved Mention"/>
    <w:uiPriority w:val="99"/>
    <w:semiHidden/>
    <w:unhideWhenUsed/>
    <w:rsid w:val="00D71EE1"/>
    <w:rPr>
      <w:color w:val="605E5C"/>
      <w:shd w:val="clear" w:color="auto" w:fill="E1DFDD"/>
    </w:rPr>
  </w:style>
  <w:style w:type="character" w:styleId="FollowedHyperlink">
    <w:name w:val="FollowedHyperlink"/>
    <w:rsid w:val="005757EC"/>
    <w:rPr>
      <w:color w:val="954F72"/>
      <w:u w:val="single"/>
    </w:rPr>
  </w:style>
  <w:style w:type="character" w:customStyle="1" w:styleId="HeaderChar">
    <w:name w:val="Header Char"/>
    <w:basedOn w:val="DefaultParagraphFont"/>
    <w:link w:val="Header"/>
    <w:uiPriority w:val="99"/>
    <w:rsid w:val="00B557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41309">
      <w:bodyDiv w:val="1"/>
      <w:marLeft w:val="0"/>
      <w:marRight w:val="0"/>
      <w:marTop w:val="0"/>
      <w:marBottom w:val="0"/>
      <w:divBdr>
        <w:top w:val="none" w:sz="0" w:space="0" w:color="auto"/>
        <w:left w:val="none" w:sz="0" w:space="0" w:color="auto"/>
        <w:bottom w:val="none" w:sz="0" w:space="0" w:color="auto"/>
        <w:right w:val="none" w:sz="0" w:space="0" w:color="auto"/>
      </w:divBdr>
      <w:divsChild>
        <w:div w:id="4291846">
          <w:marLeft w:val="0"/>
          <w:marRight w:val="0"/>
          <w:marTop w:val="0"/>
          <w:marBottom w:val="0"/>
          <w:divBdr>
            <w:top w:val="none" w:sz="0" w:space="0" w:color="auto"/>
            <w:left w:val="none" w:sz="0" w:space="0" w:color="auto"/>
            <w:bottom w:val="none" w:sz="0" w:space="0" w:color="auto"/>
            <w:right w:val="none" w:sz="0" w:space="0" w:color="auto"/>
          </w:divBdr>
        </w:div>
        <w:div w:id="66463673">
          <w:marLeft w:val="0"/>
          <w:marRight w:val="0"/>
          <w:marTop w:val="0"/>
          <w:marBottom w:val="0"/>
          <w:divBdr>
            <w:top w:val="none" w:sz="0" w:space="0" w:color="auto"/>
            <w:left w:val="none" w:sz="0" w:space="0" w:color="auto"/>
            <w:bottom w:val="none" w:sz="0" w:space="0" w:color="auto"/>
            <w:right w:val="none" w:sz="0" w:space="0" w:color="auto"/>
          </w:divBdr>
        </w:div>
        <w:div w:id="225262000">
          <w:marLeft w:val="0"/>
          <w:marRight w:val="0"/>
          <w:marTop w:val="0"/>
          <w:marBottom w:val="0"/>
          <w:divBdr>
            <w:top w:val="none" w:sz="0" w:space="0" w:color="auto"/>
            <w:left w:val="none" w:sz="0" w:space="0" w:color="auto"/>
            <w:bottom w:val="none" w:sz="0" w:space="0" w:color="auto"/>
            <w:right w:val="none" w:sz="0" w:space="0" w:color="auto"/>
          </w:divBdr>
        </w:div>
        <w:div w:id="483397322">
          <w:marLeft w:val="0"/>
          <w:marRight w:val="0"/>
          <w:marTop w:val="0"/>
          <w:marBottom w:val="0"/>
          <w:divBdr>
            <w:top w:val="none" w:sz="0" w:space="0" w:color="auto"/>
            <w:left w:val="none" w:sz="0" w:space="0" w:color="auto"/>
            <w:bottom w:val="none" w:sz="0" w:space="0" w:color="auto"/>
            <w:right w:val="none" w:sz="0" w:space="0" w:color="auto"/>
          </w:divBdr>
        </w:div>
        <w:div w:id="544290425">
          <w:marLeft w:val="0"/>
          <w:marRight w:val="0"/>
          <w:marTop w:val="0"/>
          <w:marBottom w:val="0"/>
          <w:divBdr>
            <w:top w:val="none" w:sz="0" w:space="0" w:color="auto"/>
            <w:left w:val="none" w:sz="0" w:space="0" w:color="auto"/>
            <w:bottom w:val="none" w:sz="0" w:space="0" w:color="auto"/>
            <w:right w:val="none" w:sz="0" w:space="0" w:color="auto"/>
          </w:divBdr>
        </w:div>
        <w:div w:id="728576504">
          <w:marLeft w:val="0"/>
          <w:marRight w:val="0"/>
          <w:marTop w:val="0"/>
          <w:marBottom w:val="0"/>
          <w:divBdr>
            <w:top w:val="none" w:sz="0" w:space="0" w:color="auto"/>
            <w:left w:val="none" w:sz="0" w:space="0" w:color="auto"/>
            <w:bottom w:val="none" w:sz="0" w:space="0" w:color="auto"/>
            <w:right w:val="none" w:sz="0" w:space="0" w:color="auto"/>
          </w:divBdr>
        </w:div>
        <w:div w:id="957640932">
          <w:marLeft w:val="0"/>
          <w:marRight w:val="0"/>
          <w:marTop w:val="0"/>
          <w:marBottom w:val="0"/>
          <w:divBdr>
            <w:top w:val="none" w:sz="0" w:space="0" w:color="auto"/>
            <w:left w:val="none" w:sz="0" w:space="0" w:color="auto"/>
            <w:bottom w:val="none" w:sz="0" w:space="0" w:color="auto"/>
            <w:right w:val="none" w:sz="0" w:space="0" w:color="auto"/>
          </w:divBdr>
        </w:div>
        <w:div w:id="1084843299">
          <w:marLeft w:val="0"/>
          <w:marRight w:val="0"/>
          <w:marTop w:val="0"/>
          <w:marBottom w:val="0"/>
          <w:divBdr>
            <w:top w:val="none" w:sz="0" w:space="0" w:color="auto"/>
            <w:left w:val="none" w:sz="0" w:space="0" w:color="auto"/>
            <w:bottom w:val="none" w:sz="0" w:space="0" w:color="auto"/>
            <w:right w:val="none" w:sz="0" w:space="0" w:color="auto"/>
          </w:divBdr>
        </w:div>
        <w:div w:id="1178886207">
          <w:marLeft w:val="0"/>
          <w:marRight w:val="0"/>
          <w:marTop w:val="0"/>
          <w:marBottom w:val="0"/>
          <w:divBdr>
            <w:top w:val="none" w:sz="0" w:space="0" w:color="auto"/>
            <w:left w:val="none" w:sz="0" w:space="0" w:color="auto"/>
            <w:bottom w:val="none" w:sz="0" w:space="0" w:color="auto"/>
            <w:right w:val="none" w:sz="0" w:space="0" w:color="auto"/>
          </w:divBdr>
        </w:div>
        <w:div w:id="1252936094">
          <w:marLeft w:val="0"/>
          <w:marRight w:val="0"/>
          <w:marTop w:val="0"/>
          <w:marBottom w:val="0"/>
          <w:divBdr>
            <w:top w:val="none" w:sz="0" w:space="0" w:color="auto"/>
            <w:left w:val="none" w:sz="0" w:space="0" w:color="auto"/>
            <w:bottom w:val="none" w:sz="0" w:space="0" w:color="auto"/>
            <w:right w:val="none" w:sz="0" w:space="0" w:color="auto"/>
          </w:divBdr>
        </w:div>
        <w:div w:id="1342855433">
          <w:marLeft w:val="0"/>
          <w:marRight w:val="0"/>
          <w:marTop w:val="0"/>
          <w:marBottom w:val="0"/>
          <w:divBdr>
            <w:top w:val="none" w:sz="0" w:space="0" w:color="auto"/>
            <w:left w:val="none" w:sz="0" w:space="0" w:color="auto"/>
            <w:bottom w:val="none" w:sz="0" w:space="0" w:color="auto"/>
            <w:right w:val="none" w:sz="0" w:space="0" w:color="auto"/>
          </w:divBdr>
        </w:div>
        <w:div w:id="1366296793">
          <w:marLeft w:val="0"/>
          <w:marRight w:val="0"/>
          <w:marTop w:val="0"/>
          <w:marBottom w:val="0"/>
          <w:divBdr>
            <w:top w:val="none" w:sz="0" w:space="0" w:color="auto"/>
            <w:left w:val="none" w:sz="0" w:space="0" w:color="auto"/>
            <w:bottom w:val="none" w:sz="0" w:space="0" w:color="auto"/>
            <w:right w:val="none" w:sz="0" w:space="0" w:color="auto"/>
          </w:divBdr>
        </w:div>
        <w:div w:id="1423381798">
          <w:marLeft w:val="0"/>
          <w:marRight w:val="0"/>
          <w:marTop w:val="0"/>
          <w:marBottom w:val="0"/>
          <w:divBdr>
            <w:top w:val="none" w:sz="0" w:space="0" w:color="auto"/>
            <w:left w:val="none" w:sz="0" w:space="0" w:color="auto"/>
            <w:bottom w:val="none" w:sz="0" w:space="0" w:color="auto"/>
            <w:right w:val="none" w:sz="0" w:space="0" w:color="auto"/>
          </w:divBdr>
        </w:div>
        <w:div w:id="1493375910">
          <w:marLeft w:val="0"/>
          <w:marRight w:val="0"/>
          <w:marTop w:val="0"/>
          <w:marBottom w:val="0"/>
          <w:divBdr>
            <w:top w:val="none" w:sz="0" w:space="0" w:color="auto"/>
            <w:left w:val="none" w:sz="0" w:space="0" w:color="auto"/>
            <w:bottom w:val="none" w:sz="0" w:space="0" w:color="auto"/>
            <w:right w:val="none" w:sz="0" w:space="0" w:color="auto"/>
          </w:divBdr>
        </w:div>
        <w:div w:id="1515261947">
          <w:marLeft w:val="0"/>
          <w:marRight w:val="0"/>
          <w:marTop w:val="0"/>
          <w:marBottom w:val="0"/>
          <w:divBdr>
            <w:top w:val="none" w:sz="0" w:space="0" w:color="auto"/>
            <w:left w:val="none" w:sz="0" w:space="0" w:color="auto"/>
            <w:bottom w:val="none" w:sz="0" w:space="0" w:color="auto"/>
            <w:right w:val="none" w:sz="0" w:space="0" w:color="auto"/>
          </w:divBdr>
        </w:div>
        <w:div w:id="1596597882">
          <w:marLeft w:val="0"/>
          <w:marRight w:val="0"/>
          <w:marTop w:val="0"/>
          <w:marBottom w:val="0"/>
          <w:divBdr>
            <w:top w:val="none" w:sz="0" w:space="0" w:color="auto"/>
            <w:left w:val="none" w:sz="0" w:space="0" w:color="auto"/>
            <w:bottom w:val="none" w:sz="0" w:space="0" w:color="auto"/>
            <w:right w:val="none" w:sz="0" w:space="0" w:color="auto"/>
          </w:divBdr>
        </w:div>
        <w:div w:id="1645815282">
          <w:marLeft w:val="0"/>
          <w:marRight w:val="0"/>
          <w:marTop w:val="0"/>
          <w:marBottom w:val="0"/>
          <w:divBdr>
            <w:top w:val="none" w:sz="0" w:space="0" w:color="auto"/>
            <w:left w:val="none" w:sz="0" w:space="0" w:color="auto"/>
            <w:bottom w:val="none" w:sz="0" w:space="0" w:color="auto"/>
            <w:right w:val="none" w:sz="0" w:space="0" w:color="auto"/>
          </w:divBdr>
        </w:div>
        <w:div w:id="1674796192">
          <w:marLeft w:val="0"/>
          <w:marRight w:val="0"/>
          <w:marTop w:val="0"/>
          <w:marBottom w:val="0"/>
          <w:divBdr>
            <w:top w:val="none" w:sz="0" w:space="0" w:color="auto"/>
            <w:left w:val="none" w:sz="0" w:space="0" w:color="auto"/>
            <w:bottom w:val="none" w:sz="0" w:space="0" w:color="auto"/>
            <w:right w:val="none" w:sz="0" w:space="0" w:color="auto"/>
          </w:divBdr>
        </w:div>
        <w:div w:id="1720935454">
          <w:marLeft w:val="0"/>
          <w:marRight w:val="0"/>
          <w:marTop w:val="0"/>
          <w:marBottom w:val="0"/>
          <w:divBdr>
            <w:top w:val="none" w:sz="0" w:space="0" w:color="auto"/>
            <w:left w:val="none" w:sz="0" w:space="0" w:color="auto"/>
            <w:bottom w:val="none" w:sz="0" w:space="0" w:color="auto"/>
            <w:right w:val="none" w:sz="0" w:space="0" w:color="auto"/>
          </w:divBdr>
        </w:div>
        <w:div w:id="1856068071">
          <w:marLeft w:val="0"/>
          <w:marRight w:val="0"/>
          <w:marTop w:val="0"/>
          <w:marBottom w:val="0"/>
          <w:divBdr>
            <w:top w:val="none" w:sz="0" w:space="0" w:color="auto"/>
            <w:left w:val="none" w:sz="0" w:space="0" w:color="auto"/>
            <w:bottom w:val="none" w:sz="0" w:space="0" w:color="auto"/>
            <w:right w:val="none" w:sz="0" w:space="0" w:color="auto"/>
          </w:divBdr>
        </w:div>
        <w:div w:id="1944024969">
          <w:marLeft w:val="0"/>
          <w:marRight w:val="0"/>
          <w:marTop w:val="0"/>
          <w:marBottom w:val="0"/>
          <w:divBdr>
            <w:top w:val="none" w:sz="0" w:space="0" w:color="auto"/>
            <w:left w:val="none" w:sz="0" w:space="0" w:color="auto"/>
            <w:bottom w:val="none" w:sz="0" w:space="0" w:color="auto"/>
            <w:right w:val="none" w:sz="0" w:space="0" w:color="auto"/>
          </w:divBdr>
        </w:div>
        <w:div w:id="1951162664">
          <w:marLeft w:val="0"/>
          <w:marRight w:val="0"/>
          <w:marTop w:val="0"/>
          <w:marBottom w:val="0"/>
          <w:divBdr>
            <w:top w:val="none" w:sz="0" w:space="0" w:color="auto"/>
            <w:left w:val="none" w:sz="0" w:space="0" w:color="auto"/>
            <w:bottom w:val="none" w:sz="0" w:space="0" w:color="auto"/>
            <w:right w:val="none" w:sz="0" w:space="0" w:color="auto"/>
          </w:divBdr>
        </w:div>
        <w:div w:id="1965963173">
          <w:marLeft w:val="0"/>
          <w:marRight w:val="0"/>
          <w:marTop w:val="0"/>
          <w:marBottom w:val="0"/>
          <w:divBdr>
            <w:top w:val="none" w:sz="0" w:space="0" w:color="auto"/>
            <w:left w:val="none" w:sz="0" w:space="0" w:color="auto"/>
            <w:bottom w:val="none" w:sz="0" w:space="0" w:color="auto"/>
            <w:right w:val="none" w:sz="0" w:space="0" w:color="auto"/>
          </w:divBdr>
        </w:div>
        <w:div w:id="2024940523">
          <w:marLeft w:val="0"/>
          <w:marRight w:val="0"/>
          <w:marTop w:val="0"/>
          <w:marBottom w:val="0"/>
          <w:divBdr>
            <w:top w:val="none" w:sz="0" w:space="0" w:color="auto"/>
            <w:left w:val="none" w:sz="0" w:space="0" w:color="auto"/>
            <w:bottom w:val="none" w:sz="0" w:space="0" w:color="auto"/>
            <w:right w:val="none" w:sz="0" w:space="0" w:color="auto"/>
          </w:divBdr>
        </w:div>
        <w:div w:id="2026327417">
          <w:marLeft w:val="0"/>
          <w:marRight w:val="0"/>
          <w:marTop w:val="0"/>
          <w:marBottom w:val="0"/>
          <w:divBdr>
            <w:top w:val="none" w:sz="0" w:space="0" w:color="auto"/>
            <w:left w:val="none" w:sz="0" w:space="0" w:color="auto"/>
            <w:bottom w:val="none" w:sz="0" w:space="0" w:color="auto"/>
            <w:right w:val="none" w:sz="0" w:space="0" w:color="auto"/>
          </w:divBdr>
        </w:div>
        <w:div w:id="2059011860">
          <w:marLeft w:val="0"/>
          <w:marRight w:val="0"/>
          <w:marTop w:val="0"/>
          <w:marBottom w:val="0"/>
          <w:divBdr>
            <w:top w:val="none" w:sz="0" w:space="0" w:color="auto"/>
            <w:left w:val="none" w:sz="0" w:space="0" w:color="auto"/>
            <w:bottom w:val="none" w:sz="0" w:space="0" w:color="auto"/>
            <w:right w:val="none" w:sz="0" w:space="0" w:color="auto"/>
          </w:divBdr>
        </w:div>
        <w:div w:id="2099674933">
          <w:marLeft w:val="0"/>
          <w:marRight w:val="0"/>
          <w:marTop w:val="0"/>
          <w:marBottom w:val="0"/>
          <w:divBdr>
            <w:top w:val="none" w:sz="0" w:space="0" w:color="auto"/>
            <w:left w:val="none" w:sz="0" w:space="0" w:color="auto"/>
            <w:bottom w:val="none" w:sz="0" w:space="0" w:color="auto"/>
            <w:right w:val="none" w:sz="0" w:space="0" w:color="auto"/>
          </w:divBdr>
        </w:div>
      </w:divsChild>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435438185">
      <w:bodyDiv w:val="1"/>
      <w:marLeft w:val="0"/>
      <w:marRight w:val="0"/>
      <w:marTop w:val="0"/>
      <w:marBottom w:val="0"/>
      <w:divBdr>
        <w:top w:val="none" w:sz="0" w:space="0" w:color="auto"/>
        <w:left w:val="none" w:sz="0" w:space="0" w:color="auto"/>
        <w:bottom w:val="none" w:sz="0" w:space="0" w:color="auto"/>
        <w:right w:val="none" w:sz="0" w:space="0" w:color="auto"/>
      </w:divBdr>
    </w:div>
    <w:div w:id="1491557572">
      <w:bodyDiv w:val="1"/>
      <w:marLeft w:val="0"/>
      <w:marRight w:val="0"/>
      <w:marTop w:val="0"/>
      <w:marBottom w:val="0"/>
      <w:divBdr>
        <w:top w:val="none" w:sz="0" w:space="0" w:color="auto"/>
        <w:left w:val="none" w:sz="0" w:space="0" w:color="auto"/>
        <w:bottom w:val="none" w:sz="0" w:space="0" w:color="auto"/>
        <w:right w:val="none" w:sz="0" w:space="0" w:color="auto"/>
      </w:divBdr>
    </w:div>
    <w:div w:id="1992247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cdc.gov/coronavirus/2019-ncov/community/guidance-business-response.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reative%20Services\Broker%20Briefcase\MASTER%20TEMPLATES\PC%20Content\Policies\Workplace%20Policy%20MASTER%20TEMPLATE.dot" TargetMode="External"/></Relationships>
</file>

<file path=word/theme/theme1.xml><?xml version="1.0" encoding="utf-8"?>
<a:theme xmlns:a="http://schemas.openxmlformats.org/drawingml/2006/main" name="Valent Group_Word_2019">
  <a:themeElements>
    <a:clrScheme name="Valent CMYK (Print)">
      <a:dk1>
        <a:srgbClr val="000000"/>
      </a:dk1>
      <a:lt1>
        <a:srgbClr val="FFFFFF"/>
      </a:lt1>
      <a:dk2>
        <a:srgbClr val="44546A"/>
      </a:dk2>
      <a:lt2>
        <a:srgbClr val="E7E6E6"/>
      </a:lt2>
      <a:accent1>
        <a:srgbClr val="48868D"/>
      </a:accent1>
      <a:accent2>
        <a:srgbClr val="005762"/>
      </a:accent2>
      <a:accent3>
        <a:srgbClr val="DD5330"/>
      </a:accent3>
      <a:accent4>
        <a:srgbClr val="A2AF3A"/>
      </a:accent4>
      <a:accent5>
        <a:srgbClr val="9B9289"/>
      </a:accent5>
      <a:accent6>
        <a:srgbClr val="41454A"/>
      </a:accent6>
      <a:hlink>
        <a:srgbClr val="48868D"/>
      </a:hlink>
      <a:folHlink>
        <a:srgbClr val="00576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lent Group PPT Theme" id="{19B23DA5-C99D-724F-8F17-CA49426D4C37}" vid="{471C3DF5-1B93-6540-A475-B5C8BE89BF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204826A3D5644095B4D32723D2B8D5" ma:contentTypeVersion="12" ma:contentTypeDescription="Create a new document." ma:contentTypeScope="" ma:versionID="8bffc05a89dc6e0ba824ea0a010d5c4f">
  <xsd:schema xmlns:xsd="http://www.w3.org/2001/XMLSchema" xmlns:xs="http://www.w3.org/2001/XMLSchema" xmlns:p="http://schemas.microsoft.com/office/2006/metadata/properties" xmlns:ns2="0cbe172a-d374-4ad1-8c1a-28a904e11cde" xmlns:ns3="e3411885-9213-44e4-93dc-e12bebda43d2" targetNamespace="http://schemas.microsoft.com/office/2006/metadata/properties" ma:root="true" ma:fieldsID="e23610768e3de84a9d38fe65c027c6e9" ns2:_="" ns3:_="">
    <xsd:import namespace="0cbe172a-d374-4ad1-8c1a-28a904e11cde"/>
    <xsd:import namespace="e3411885-9213-44e4-93dc-e12bebda43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e172a-d374-4ad1-8c1a-28a904e11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411885-9213-44e4-93dc-e12bebda43d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E99A4-9F76-47A9-A786-E2EA46FF8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e172a-d374-4ad1-8c1a-28a904e11cde"/>
    <ds:schemaRef ds:uri="e3411885-9213-44e4-93dc-e12bebda4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63429-1410-4F8C-A884-33EEE6B33E31}">
  <ds:schemaRefs>
    <ds:schemaRef ds:uri="http://schemas.microsoft.com/sharepoint/v3/contenttype/forms"/>
  </ds:schemaRefs>
</ds:datastoreItem>
</file>

<file path=customXml/itemProps3.xml><?xml version="1.0" encoding="utf-8"?>
<ds:datastoreItem xmlns:ds="http://schemas.openxmlformats.org/officeDocument/2006/customXml" ds:itemID="{FC3E4B08-BBDD-4603-8241-F09C11C407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809F49-BF01-4701-A8C4-03917B37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I:\Creative Services\Broker Briefcase\MASTER TEMPLATES\PC Content\Policies\Workplace Policy MASTER TEMPLATE.dot</Template>
  <TotalTime>21</TotalTime>
  <Pages>7</Pages>
  <Words>2389</Words>
  <Characters>13450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Cell Phone/Hand Held Device Use Policy</vt:lpstr>
    </vt:vector>
  </TitlesOfParts>
  <Company>Zywave, Inc.</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Phone/Hand Held Device Use Policy</dc:title>
  <dc:subject/>
  <dc:creator>Kris Gilson</dc:creator>
  <cp:keywords/>
  <cp:lastModifiedBy>Jade Foster</cp:lastModifiedBy>
  <cp:revision>22</cp:revision>
  <cp:lastPrinted>2013-05-28T22:13:00Z</cp:lastPrinted>
  <dcterms:created xsi:type="dcterms:W3CDTF">2020-06-01T16:27:00Z</dcterms:created>
  <dcterms:modified xsi:type="dcterms:W3CDTF">2020-06-04T22:11:00Z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0x0101005A204826A3D5644095B4D32723D2B8D5</vt:lpwstr>
  </property>
</Properties>
</file>